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F47B84" w:rsidRPr="007F54AA" w14:paraId="7FAF298C" w14:textId="0F6ECC5C" w:rsidTr="007F54AA">
        <w:trPr>
          <w:trHeight w:val="1701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5"/>
              <w:gridCol w:w="963"/>
              <w:gridCol w:w="963"/>
              <w:gridCol w:w="962"/>
            </w:tblGrid>
            <w:tr w:rsidR="00F47B84" w:rsidRPr="007F54AA" w14:paraId="5233B028" w14:textId="77777777" w:rsidTr="00F47B84">
              <w:trPr>
                <w:trHeight w:val="227"/>
              </w:trPr>
              <w:tc>
                <w:tcPr>
                  <w:tcW w:w="1251" w:type="pct"/>
                  <w:vAlign w:val="bottom"/>
                </w:tcPr>
                <w:p w14:paraId="55D39CFA" w14:textId="77777777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323A0B6C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Март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7D4F796" w14:textId="482C3934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t>2021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4C07617C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23F9CDC4" w14:textId="77777777" w:rsidR="00F47B84" w:rsidRPr="007F54AA" w:rsidRDefault="00F47B84" w:rsidP="007F54AA">
            <w:pPr>
              <w:pStyle w:val="Months"/>
              <w:ind w:left="0"/>
              <w:jc w:val="center"/>
              <w:rPr>
                <w:rFonts w:ascii="Arial Narrow" w:hAnsi="Arial Narrow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F47B84" w:rsidRPr="007F54AA" w14:paraId="2FE66566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57ACDF" w14:textId="31107963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B8FCA97" w14:textId="0441FDFD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5BEC0E" w14:textId="5342ABAE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F7BAFD2" w14:textId="6A5A3304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150A38" w14:textId="162682A9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35D4CC" w14:textId="6C3E0683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5315067" w14:textId="0A2CE8A0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ВС</w:t>
                  </w:r>
                </w:p>
              </w:tc>
            </w:tr>
            <w:tr w:rsidR="00F47B84" w:rsidRPr="007F54AA" w14:paraId="5D405262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34CCB5B3" w14:textId="4DE0A22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" 1 ""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2C635DFC" w14:textId="790BD929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B194ABC" w14:textId="01909E0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455055C" w14:textId="2A4185E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CBB6607" w14:textId="71E0EEF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5C45D895" w14:textId="42E04F6F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E92B540" w14:textId="4B173BAF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7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7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11D3C0F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7A55671" w14:textId="65E72E7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CF1E28C" w14:textId="5D94F74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68D093A" w14:textId="1A44C31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BA7ACFE" w14:textId="18FFDCA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AA46B95" w14:textId="4D64DF4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C00EC5" w14:textId="280A21E2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30354A9" w14:textId="736AD5CE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02C78D50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39ECCC7" w14:textId="6703C85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E22AA3B" w14:textId="1C95A3E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2E9A5A1" w14:textId="6DA6B91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883BF45" w14:textId="05A38D0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14D933B" w14:textId="335D58A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8161E1D" w14:textId="642127E1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038E3D05" w14:textId="195A1DEB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4E950C4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C84D4C9" w14:textId="2B7DD1D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EE3E8A1" w14:textId="47823916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8604F84" w14:textId="27FE167B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1D74B6D" w14:textId="7E7E704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B757195" w14:textId="35CAA07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3934AED" w14:textId="63569D28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4AE5239" w14:textId="54A54060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64919144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05DDA2" w14:textId="77CD57A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146CC3" w14:textId="0B3F754A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59D57AB" w14:textId="10D3C879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0392B5D" w14:textId="4EF5A2B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C416C86" w14:textId="09D679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4ED0D13" w14:textId="7444CA58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51B54D0" w14:textId="0C37D360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2EA67DE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F7ED883" w14:textId="64D0441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44E845" w14:textId="60B8CC9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E8F47E6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9C6428A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5F34CED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1DADAB1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340493CA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64DD92EF" w14:textId="77777777" w:rsidR="00F47B84" w:rsidRPr="007F54AA" w:rsidRDefault="00F47B84" w:rsidP="007F54AA">
            <w:pPr>
              <w:pStyle w:val="ad"/>
              <w:spacing w:after="0"/>
              <w:jc w:val="left"/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5E9E1A7E" w14:textId="77777777" w:rsidR="00F47B84" w:rsidRPr="007F54AA" w:rsidRDefault="00F47B84" w:rsidP="007F54AA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80"/>
                <w:szCs w:val="80"/>
                <w:lang w:bidi="ru-RU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80"/>
                <w:szCs w:val="80"/>
                <w:lang w:bidi="ru-RU"/>
              </w:rPr>
              <w:t>Апрель</w:t>
            </w:r>
          </w:p>
          <w:p w14:paraId="23A157B9" w14:textId="5AC66043" w:rsidR="00F47B84" w:rsidRPr="007F54AA" w:rsidRDefault="00F47B84" w:rsidP="007F54AA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2021</w:t>
            </w:r>
            <w:r w:rsidRPr="007F54AA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1"/>
              <w:gridCol w:w="962"/>
              <w:gridCol w:w="962"/>
              <w:gridCol w:w="961"/>
            </w:tblGrid>
            <w:tr w:rsidR="00F47B84" w:rsidRPr="007F54AA" w14:paraId="0557412F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5B1EE712" w14:textId="77777777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B938072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Май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4B36642" w14:textId="2ED806AA" w:rsidR="00F47B84" w:rsidRPr="007F54AA" w:rsidRDefault="00F47B84" w:rsidP="007F54AA">
                  <w:pPr>
                    <w:pStyle w:val="ad"/>
                    <w:spacing w:after="0"/>
                    <w:jc w:val="left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t>2021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2166F1CE" w14:textId="77777777" w:rsidR="00F47B84" w:rsidRPr="007F54AA" w:rsidRDefault="00F47B84" w:rsidP="007F54AA">
                  <w:pPr>
                    <w:pStyle w:val="ad"/>
                    <w:spacing w:after="0"/>
                    <w:rPr>
                      <w:rFonts w:ascii="Arial Narrow" w:hAnsi="Arial Narrow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7F6C5747" w14:textId="77777777" w:rsidR="00F47B84" w:rsidRPr="007F54AA" w:rsidRDefault="00F47B84" w:rsidP="007F54AA">
            <w:pPr>
              <w:pStyle w:val="Months"/>
              <w:ind w:left="0"/>
              <w:jc w:val="center"/>
              <w:rPr>
                <w:rFonts w:ascii="Arial Narrow" w:hAnsi="Arial Narrow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49"/>
              <w:gridCol w:w="550"/>
              <w:gridCol w:w="549"/>
              <w:gridCol w:w="550"/>
              <w:gridCol w:w="549"/>
              <w:gridCol w:w="549"/>
            </w:tblGrid>
            <w:tr w:rsidR="00F47B84" w:rsidRPr="007F54AA" w14:paraId="3C4028A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A5D2943" w14:textId="106452D0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304F3E3" w14:textId="1E0A0C68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0D31BE" w14:textId="1D069A3C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53A1D8B" w14:textId="3E02305C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8C16F7" w14:textId="02B97E90" w:rsidR="00F47B84" w:rsidRPr="007F54AA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59E7C9" w14:textId="24151898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21DCCA2" w14:textId="0E541B77" w:rsidR="00F47B84" w:rsidRPr="00C90FBE" w:rsidRDefault="00F47B84" w:rsidP="007F54AA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ВС</w:t>
                  </w:r>
                </w:p>
              </w:tc>
            </w:tr>
            <w:tr w:rsidR="00F47B84" w:rsidRPr="007F54AA" w14:paraId="254BA96F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465A682" w14:textId="1242255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" 1 ""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AB1700A" w14:textId="12FA805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4240CEC" w14:textId="710801B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61072AE" w14:textId="22D5454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00C58DA" w14:textId="7485EDA1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= “</w:instrText>
                  </w:r>
                  <w:r w:rsidRPr="007F54AA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4B95C4A" w14:textId="79CBAF3A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6166C76" w14:textId="751CE9C6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C90FBE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7A8073D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2AFD480" w14:textId="6F8DB13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780FCA" w14:textId="5EEE622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F027154" w14:textId="4D07CFD8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C27F28" w14:textId="5F159B0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F94DAA1" w14:textId="41836D5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C9415B3" w14:textId="7C80975C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8114B3E" w14:textId="45C8AFA6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00F6959F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E91C02" w14:textId="17BF83C0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5E439FE" w14:textId="6B6A221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F9180C5" w14:textId="10A4A90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05C196" w14:textId="56D04169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E05DEC" w14:textId="1E603A9F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801D0D" w14:textId="1125C3E8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E72802" w14:textId="5F750EB1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664248EC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D698EB" w14:textId="2608594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B52847" w14:textId="430CC793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5D722A2" w14:textId="3370FD4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585779" w14:textId="1B6EB2FD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D20A6C1" w14:textId="1439CEF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8AA263B" w14:textId="02FC7C01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89A9C2" w14:textId="18FE600E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1DE0B703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F47096" w14:textId="3AA57EC5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8FDEB8" w14:textId="4ECDD979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560037A" w14:textId="69BD7894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720F80" w14:textId="1B84EA1E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C97378" w14:textId="5C5906A2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5FB7DA" w14:textId="2666F1D8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1D30A9" w14:textId="601AEEE2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C90FB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F54AA" w14:paraId="32B8BE8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0D9AC0E" w14:textId="3A8F074C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AA773E" w14:textId="56AC20B6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8C2BA6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F54AA"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AD5D6A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E587D2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9854BC" w14:textId="77777777" w:rsidR="00F47B84" w:rsidRPr="007F54AA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2F79B25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07B508" w14:textId="77777777" w:rsidR="00F47B84" w:rsidRPr="00C90FBE" w:rsidRDefault="00F47B84" w:rsidP="007F54AA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28A2AF01" w14:textId="77777777" w:rsidR="00F47B84" w:rsidRPr="007F54AA" w:rsidRDefault="00F47B84" w:rsidP="007F54AA">
            <w:pPr>
              <w:pStyle w:val="ad"/>
              <w:spacing w:after="0"/>
              <w:rPr>
                <w:rFonts w:ascii="Arial Narrow" w:hAnsi="Arial Narrow"/>
                <w:noProof/>
                <w:color w:val="auto"/>
                <w:sz w:val="80"/>
                <w:szCs w:val="80"/>
                <w:lang w:val="en-US" w:bidi="ru-RU"/>
              </w:rPr>
            </w:pPr>
          </w:p>
        </w:tc>
      </w:tr>
    </w:tbl>
    <w:p w14:paraId="3208FF17" w14:textId="726E9943" w:rsidR="00ED5F48" w:rsidRPr="007F54AA" w:rsidRDefault="00ED5F48" w:rsidP="007F54AA">
      <w:pPr>
        <w:pStyle w:val="Months"/>
        <w:ind w:left="0"/>
        <w:jc w:val="center"/>
        <w:rPr>
          <w:rFonts w:ascii="Arial Narrow" w:hAnsi="Arial Narrow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6"/>
        <w:gridCol w:w="2206"/>
        <w:gridCol w:w="2206"/>
        <w:gridCol w:w="2206"/>
        <w:gridCol w:w="2163"/>
      </w:tblGrid>
      <w:tr w:rsidR="006F5860" w:rsidRPr="007F54AA" w14:paraId="4B2EB927" w14:textId="77777777" w:rsidTr="00907BEC">
        <w:trPr>
          <w:trHeight w:val="340"/>
        </w:trPr>
        <w:tc>
          <w:tcPr>
            <w:tcW w:w="708" w:type="pct"/>
            <w:shd w:val="clear" w:color="auto" w:fill="auto"/>
            <w:vAlign w:val="center"/>
          </w:tcPr>
          <w:p w14:paraId="1E2EE8E7" w14:textId="0B1321FA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Понедельник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5F1D5E36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0D872313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3F2FF546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37C22F39" w:rsidR="006F5860" w:rsidRPr="007F54AA" w:rsidRDefault="006F5860" w:rsidP="007F54AA">
            <w:pPr>
              <w:pStyle w:val="Days"/>
              <w:spacing w:before="0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7F54AA">
              <w:rPr>
                <w:rFonts w:ascii="Arial Narrow" w:hAnsi="Arial Narrow" w:cs="Calibri"/>
                <w:noProof/>
                <w:color w:val="auto"/>
                <w:sz w:val="24"/>
                <w:szCs w:val="24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AE62A27" w14:textId="5405C63D" w:rsidR="006F5860" w:rsidRPr="00C90FBE" w:rsidRDefault="006F5860" w:rsidP="007F54AA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Суббота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AEC02A7" w14:textId="2AF6135D" w:rsidR="006F5860" w:rsidRPr="00C90FBE" w:rsidRDefault="006F5860" w:rsidP="007F54AA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Воскресенье</w:t>
            </w:r>
          </w:p>
        </w:tc>
      </w:tr>
      <w:tr w:rsidR="00ED5F48" w:rsidRPr="007F54AA" w14:paraId="6A54C37E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A81EA01" w14:textId="0389F0C0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4FB043A" w14:textId="44A20E28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C4F96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DDF311" w14:textId="3D75B4B1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86610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C2D6C1" w14:textId="797CE9FC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86610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86610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86610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B55C17" w14:textId="2E29E620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7F54AA">
              <w:rPr>
                <w:rFonts w:ascii="Arial Narrow" w:hAnsi="Arial Narrow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9ABE1D" w14:textId="2774D89D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657C3D9E" w14:textId="4ABD6A0A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C90FBE">
              <w:rPr>
                <w:rFonts w:ascii="Arial Narrow" w:hAnsi="Arial Narrow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7EB2B2FA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0DCA498" w14:textId="2AA2985B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4E4B6AE6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3E1B17BE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07800A41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284326E4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8CFC167" w14:textId="7D049989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53B4AD5" w14:textId="233AE261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3002DD0F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28892CB7" w14:textId="445FDEB9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1692B57E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39A9C4FC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54369DE4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0B15B9DB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958C56" w14:textId="007D2282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5357CD5" w14:textId="5CC46D0F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68BAFAE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78E74E94" w14:textId="5A4A5A92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10F51A7A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3B34E70E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0B4862A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7CC85325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49DF52" w14:textId="79935E09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17093039" w14:textId="71D74B99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D73EBF0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7DF9029" w14:textId="796ED2FE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57E885FD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61D86194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07B457C4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3031A2C0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073DED" w14:textId="5B06BAF8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09DF7ABA" w14:textId="492F91F8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C90FBE"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7F54AA" w14:paraId="53BE865F" w14:textId="77777777" w:rsidTr="007F54AA">
        <w:trPr>
          <w:trHeight w:val="136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32F4322" w14:textId="11E3B2D1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1432921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C2BA6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7F54AA">
              <w:rPr>
                <w:rFonts w:ascii="Arial Narrow" w:hAnsi="Arial Narrow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7F54AA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0EF34A1" w14:textId="7777777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33C2D051" w14:textId="77777777" w:rsidR="00ED5F48" w:rsidRPr="00C90FBE" w:rsidRDefault="00ED5F48" w:rsidP="007F54AA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7F54AA" w:rsidRDefault="00ED5F48" w:rsidP="007F54AA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  <w:bookmarkStart w:id="0" w:name="_GoBack"/>
      <w:bookmarkEnd w:id="0"/>
    </w:p>
    <w:sectPr w:rsidR="00ED5F48" w:rsidRPr="007F54AA" w:rsidSect="007F54AA">
      <w:pgSz w:w="16838" w:h="11906" w:orient="landscape" w:code="9"/>
      <w:pgMar w:top="624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89B58E" w14:textId="77777777" w:rsidR="00C24A22" w:rsidRDefault="00C24A22">
      <w:pPr>
        <w:spacing w:after="0"/>
      </w:pPr>
      <w:r>
        <w:separator/>
      </w:r>
    </w:p>
  </w:endnote>
  <w:endnote w:type="continuationSeparator" w:id="0">
    <w:p w14:paraId="2D9F1BF8" w14:textId="77777777" w:rsidR="00C24A22" w:rsidRDefault="00C24A2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C771C1" w14:textId="77777777" w:rsidR="00C24A22" w:rsidRDefault="00C24A22">
      <w:pPr>
        <w:spacing w:after="0"/>
      </w:pPr>
      <w:r>
        <w:separator/>
      </w:r>
    </w:p>
  </w:footnote>
  <w:footnote w:type="continuationSeparator" w:id="0">
    <w:p w14:paraId="0504F0C5" w14:textId="77777777" w:rsidR="00C24A22" w:rsidRDefault="00C24A2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97A25"/>
    <w:rsid w:val="000A5A57"/>
    <w:rsid w:val="00105630"/>
    <w:rsid w:val="001274F3"/>
    <w:rsid w:val="00151CCE"/>
    <w:rsid w:val="001B01F9"/>
    <w:rsid w:val="001C41F9"/>
    <w:rsid w:val="00285C1D"/>
    <w:rsid w:val="002A6420"/>
    <w:rsid w:val="003108C9"/>
    <w:rsid w:val="0031649E"/>
    <w:rsid w:val="003327F5"/>
    <w:rsid w:val="00340CAF"/>
    <w:rsid w:val="003B6D2A"/>
    <w:rsid w:val="003C0D41"/>
    <w:rsid w:val="003C4F96"/>
    <w:rsid w:val="003D6BD9"/>
    <w:rsid w:val="003E085C"/>
    <w:rsid w:val="003E7B3A"/>
    <w:rsid w:val="003F41C4"/>
    <w:rsid w:val="00416364"/>
    <w:rsid w:val="00431B29"/>
    <w:rsid w:val="00440416"/>
    <w:rsid w:val="00462EAD"/>
    <w:rsid w:val="004A6170"/>
    <w:rsid w:val="004C2B84"/>
    <w:rsid w:val="004F6AAC"/>
    <w:rsid w:val="00504E80"/>
    <w:rsid w:val="00512F2D"/>
    <w:rsid w:val="00570FBB"/>
    <w:rsid w:val="005748F7"/>
    <w:rsid w:val="00583B82"/>
    <w:rsid w:val="005923AC"/>
    <w:rsid w:val="005A35D5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54AA"/>
    <w:rsid w:val="007F564D"/>
    <w:rsid w:val="008B1201"/>
    <w:rsid w:val="008C2BA6"/>
    <w:rsid w:val="008F16F7"/>
    <w:rsid w:val="00907BEC"/>
    <w:rsid w:val="009164BA"/>
    <w:rsid w:val="009166BD"/>
    <w:rsid w:val="00977AAE"/>
    <w:rsid w:val="00996E56"/>
    <w:rsid w:val="00997268"/>
    <w:rsid w:val="009F5EA3"/>
    <w:rsid w:val="00A12667"/>
    <w:rsid w:val="00A14581"/>
    <w:rsid w:val="00A20E4C"/>
    <w:rsid w:val="00A86610"/>
    <w:rsid w:val="00AA23D3"/>
    <w:rsid w:val="00AA3C50"/>
    <w:rsid w:val="00AE302A"/>
    <w:rsid w:val="00AE36BB"/>
    <w:rsid w:val="00B107D7"/>
    <w:rsid w:val="00B37C7E"/>
    <w:rsid w:val="00B65B09"/>
    <w:rsid w:val="00B85583"/>
    <w:rsid w:val="00B9476B"/>
    <w:rsid w:val="00BC3952"/>
    <w:rsid w:val="00BE5AB8"/>
    <w:rsid w:val="00BF2AA2"/>
    <w:rsid w:val="00BF49DC"/>
    <w:rsid w:val="00C24A22"/>
    <w:rsid w:val="00C375A4"/>
    <w:rsid w:val="00C44DFB"/>
    <w:rsid w:val="00C6519B"/>
    <w:rsid w:val="00C70F21"/>
    <w:rsid w:val="00C7354B"/>
    <w:rsid w:val="00C800AA"/>
    <w:rsid w:val="00C85B38"/>
    <w:rsid w:val="00C90FBE"/>
    <w:rsid w:val="00C91F9B"/>
    <w:rsid w:val="00CF6166"/>
    <w:rsid w:val="00D47677"/>
    <w:rsid w:val="00DA0093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2021-01-17T05:55:00Z</dcterms:created>
  <dcterms:modified xsi:type="dcterms:W3CDTF">2021-01-17T05:55:00Z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