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6114831D" w14:textId="77777777" w:rsidTr="00376AD4">
        <w:tc>
          <w:tcPr>
            <w:tcW w:w="5000" w:type="pct"/>
            <w:vAlign w:val="center"/>
          </w:tcPr>
          <w:bookmarkStart w:id="0" w:name="_GoBack"/>
          <w:bookmarkEnd w:id="0"/>
          <w:p w14:paraId="02D93009" w14:textId="37DABD65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2022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7FAF298C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4CD02A6C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23A157B9" w14:textId="40E28334" w:rsidR="007C4F42" w:rsidRPr="0055469F" w:rsidRDefault="007C4F42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АПРЕЛЬ</w:t>
            </w:r>
            <w:r w:rsidR="008A5495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1312" behindDoc="1" locked="0" layoutInCell="1" allowOverlap="1" wp14:anchorId="740DE69C" wp14:editId="707A632E">
                  <wp:simplePos x="0" y="0"/>
                  <wp:positionH relativeFrom="column">
                    <wp:posOffset>-685165</wp:posOffset>
                  </wp:positionH>
                  <wp:positionV relativeFrom="paragraph">
                    <wp:posOffset>-2667635</wp:posOffset>
                  </wp:positionV>
                  <wp:extent cx="7560000" cy="10693840"/>
                  <wp:effectExtent l="0" t="0" r="3175" b="0"/>
                  <wp:wrapNone/>
                  <wp:docPr id="4" name="Рисунок 4" descr="Изображение выглядит как цветок, растение, розовый, чертополох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4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208FF17" w14:textId="726E9943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5"/>
        <w:gridCol w:w="1392"/>
        <w:gridCol w:w="1396"/>
        <w:gridCol w:w="1396"/>
        <w:gridCol w:w="1396"/>
        <w:gridCol w:w="1396"/>
        <w:gridCol w:w="1369"/>
      </w:tblGrid>
      <w:tr w:rsidR="0055469F" w:rsidRPr="0055469F" w14:paraId="4B2EB927" w14:textId="77777777" w:rsidTr="006E5CAE">
        <w:trPr>
          <w:trHeight w:val="567"/>
        </w:trPr>
        <w:tc>
          <w:tcPr>
            <w:tcW w:w="707" w:type="pct"/>
            <w:shd w:val="clear" w:color="auto" w:fill="auto"/>
            <w:vAlign w:val="center"/>
          </w:tcPr>
          <w:p w14:paraId="1E2EE8E7" w14:textId="31FFB193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/>
                <w:noProof/>
                <w:color w:val="auto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3ACA8FDE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39423676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1E2D00B9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638F431B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62641981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0EB87407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Воскресенье</w:t>
            </w:r>
          </w:p>
        </w:tc>
      </w:tr>
      <w:tr w:rsidR="0055469F" w:rsidRPr="0055469F" w14:paraId="6A54C37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81EA01" w14:textId="2E6BBDD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67BF96F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00715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11383E1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00715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688EB9C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D0347C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7A9819A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9ABE1D" w14:textId="5CB9F70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7C3D9E" w14:textId="76C71BF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7EB2B2FA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DCA498" w14:textId="5DAF843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0C07642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4619DFD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148F760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33EF142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CFC167" w14:textId="72FC88F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3B4AD5" w14:textId="2EC68C5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002DD0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8892CB7" w14:textId="3992799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6E28C33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55803F8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24DD0F5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16E8832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958C56" w14:textId="4032862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357CD5" w14:textId="4427C2A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68BAFA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8E74E94" w14:textId="18872AF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1862B9B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0B6BE06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73F59A7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4F87A74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49DF52" w14:textId="1C9BE7F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093039" w14:textId="505408E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D73EBF0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DF9029" w14:textId="7CB9F85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18B7E4B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48B723A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1F7D031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5961DD0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073DED" w14:textId="7DCFF3C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DF7ABA" w14:textId="05CD210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3BE865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2F4322" w14:textId="57E084A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31125C6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EF34A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C2D05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24FE00" w14:textId="77777777" w:rsidR="00CE6430" w:rsidRDefault="00CE6430">
      <w:pPr>
        <w:spacing w:after="0"/>
      </w:pPr>
      <w:r>
        <w:separator/>
      </w:r>
    </w:p>
  </w:endnote>
  <w:endnote w:type="continuationSeparator" w:id="0">
    <w:p w14:paraId="2AE78091" w14:textId="77777777" w:rsidR="00CE6430" w:rsidRDefault="00CE64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601FD0" w14:textId="77777777" w:rsidR="00CE6430" w:rsidRDefault="00CE6430">
      <w:pPr>
        <w:spacing w:after="0"/>
      </w:pPr>
      <w:r>
        <w:separator/>
      </w:r>
    </w:p>
  </w:footnote>
  <w:footnote w:type="continuationSeparator" w:id="0">
    <w:p w14:paraId="6D56130C" w14:textId="77777777" w:rsidR="00CE6430" w:rsidRDefault="00CE643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59FA"/>
    <w:rsid w:val="000C5D2D"/>
    <w:rsid w:val="001274F3"/>
    <w:rsid w:val="00151CCE"/>
    <w:rsid w:val="0015326B"/>
    <w:rsid w:val="001B01F9"/>
    <w:rsid w:val="001C41F9"/>
    <w:rsid w:val="00200715"/>
    <w:rsid w:val="0023723B"/>
    <w:rsid w:val="00285C1D"/>
    <w:rsid w:val="003327F5"/>
    <w:rsid w:val="00340CAF"/>
    <w:rsid w:val="00376AD4"/>
    <w:rsid w:val="003C0D41"/>
    <w:rsid w:val="003C4E1D"/>
    <w:rsid w:val="003E085C"/>
    <w:rsid w:val="003E7B3A"/>
    <w:rsid w:val="00416364"/>
    <w:rsid w:val="00431B29"/>
    <w:rsid w:val="00440416"/>
    <w:rsid w:val="00462EAD"/>
    <w:rsid w:val="004A6170"/>
    <w:rsid w:val="004F0317"/>
    <w:rsid w:val="004F6AAC"/>
    <w:rsid w:val="004F745B"/>
    <w:rsid w:val="00502BA3"/>
    <w:rsid w:val="00512F2D"/>
    <w:rsid w:val="0055469F"/>
    <w:rsid w:val="00570FBB"/>
    <w:rsid w:val="00583B82"/>
    <w:rsid w:val="005923AC"/>
    <w:rsid w:val="005D5149"/>
    <w:rsid w:val="005E656F"/>
    <w:rsid w:val="00655EE5"/>
    <w:rsid w:val="00667021"/>
    <w:rsid w:val="006974E1"/>
    <w:rsid w:val="006B2631"/>
    <w:rsid w:val="006B6899"/>
    <w:rsid w:val="006C0896"/>
    <w:rsid w:val="006E5CAE"/>
    <w:rsid w:val="006F513E"/>
    <w:rsid w:val="007C0139"/>
    <w:rsid w:val="007C4F42"/>
    <w:rsid w:val="007D45A1"/>
    <w:rsid w:val="007F564D"/>
    <w:rsid w:val="008A5495"/>
    <w:rsid w:val="008B1201"/>
    <w:rsid w:val="008F16F7"/>
    <w:rsid w:val="008F1880"/>
    <w:rsid w:val="009164BA"/>
    <w:rsid w:val="009166BD"/>
    <w:rsid w:val="009210CF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1550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81146"/>
    <w:rsid w:val="00C91F9B"/>
    <w:rsid w:val="00CE6430"/>
    <w:rsid w:val="00D0126F"/>
    <w:rsid w:val="00D0347C"/>
    <w:rsid w:val="00DD55D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709E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2021-01-16T22:05:00Z</dcterms:created>
  <dcterms:modified xsi:type="dcterms:W3CDTF">2021-01-16T22:05:00Z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