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218E5B64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0DEEBA1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69260ED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0AD2A1E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545B72F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5F31B4F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2FC850D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6EF759DD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7677FD2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18A65AF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4D21059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4CC61D3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1D662B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0E62FB0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4E64B22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1183005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2DF345D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5117517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5ACDE53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28E88D8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0B57BF6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5B06900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3A599D9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72D1D9C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4F204CE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3292964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3CDF3CF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2DA93DA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65F592E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2D365AA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50B9EF8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5F02D08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4533AB0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77D1BB6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0F1A2404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59F9A2B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67F1653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69E0049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589EFE09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74B1F4A3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1FA043E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50ABC3A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6F6C5C8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196B179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530B891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7D8900C3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2D5D687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0F646EC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7B4A3EB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2CEDA4A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183A325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6EDF00B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26DBBF6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0F705CF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23EB87B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427D0B0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57209E2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0DB83BC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2FBFA4A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0722C03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09392FD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4ABF08E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618308A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4DB4D8A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1D43157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053D2DC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4DF6956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305D3A49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738D5BE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26383D0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327272A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418EF62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24944E0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597DFE5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13572FA5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79CB371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30DECDF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5443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6877111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5F4ACE5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C4F96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5A69653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70481BA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1F42901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50A487ED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3034A20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06552A3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57AEA6A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3E0F9203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118420C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069B05B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69F81168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378CABAC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3E6ABDA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6D00A94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B3FDAE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295934D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74C7844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7FDC36BB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535F307D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35E22B7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0B2FCEA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4F67A4A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64EEDB0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1CBEA39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34661E80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2148F0E4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47646CF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23BBF4FF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1DFC1B2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26CFDF7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3BAC3C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01EC600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047EFF55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07DEF05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4C44B0A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5443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53904" w14:textId="77777777" w:rsidR="00225ADE" w:rsidRDefault="00225ADE">
      <w:pPr>
        <w:spacing w:after="0"/>
      </w:pPr>
      <w:r>
        <w:separator/>
      </w:r>
    </w:p>
  </w:endnote>
  <w:endnote w:type="continuationSeparator" w:id="0">
    <w:p w14:paraId="3A015AE9" w14:textId="77777777" w:rsidR="00225ADE" w:rsidRDefault="00225A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F6B7E" w14:textId="77777777" w:rsidR="00225ADE" w:rsidRDefault="00225ADE">
      <w:pPr>
        <w:spacing w:after="0"/>
      </w:pPr>
      <w:r>
        <w:separator/>
      </w:r>
    </w:p>
  </w:footnote>
  <w:footnote w:type="continuationSeparator" w:id="0">
    <w:p w14:paraId="6CEA2A93" w14:textId="77777777" w:rsidR="00225ADE" w:rsidRDefault="00225A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05443"/>
    <w:rsid w:val="00046855"/>
    <w:rsid w:val="0005357B"/>
    <w:rsid w:val="00071356"/>
    <w:rsid w:val="00097A25"/>
    <w:rsid w:val="000A5A57"/>
    <w:rsid w:val="00105630"/>
    <w:rsid w:val="001274F3"/>
    <w:rsid w:val="00151CCE"/>
    <w:rsid w:val="001B01F9"/>
    <w:rsid w:val="001C41F9"/>
    <w:rsid w:val="00225ADE"/>
    <w:rsid w:val="00285C1D"/>
    <w:rsid w:val="002A6420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2021-01-17T05:55:00Z</dcterms:created>
  <dcterms:modified xsi:type="dcterms:W3CDTF">2021-01-17T05:55:00Z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