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bookmarkStart w:id="0" w:name="_GoBack"/>
          <w:bookmarkEnd w:id="0"/>
          <w:p w14:paraId="02D93009" w14:textId="7830C50D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40E28334" w:rsidR="007C4F42" w:rsidRPr="0055469F" w:rsidRDefault="007C4F42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АПРЕЛЬ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707A632E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shd w:val="clear" w:color="auto" w:fill="auto"/>
            <w:vAlign w:val="center"/>
          </w:tcPr>
          <w:p w14:paraId="1E2EE8E7" w14:textId="31FFB193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3ACA8FDE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9423676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1E2D00B9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38F431B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2641981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0EB87407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Воскресенье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5FFE3FA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076ABB4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072D575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5A61FA2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2FF1E88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040B514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4BA8AF8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0EEA07C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6D87739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6EC4772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0388AF7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5FFC6F6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5FF44FD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74AB316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6193E45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28C23FA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0E5AC2F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4819B7D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340FC9B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647A752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34B811B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4B1F53D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103AC91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06F4832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452AC4C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431025F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7048421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11CDA4D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23D3BEA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49E8D9E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0B51748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3B54847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14C4402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6E8426E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1F8854D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5F08AEB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3054097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60EBD" w14:textId="77777777" w:rsidR="00D124E4" w:rsidRDefault="00D124E4">
      <w:pPr>
        <w:spacing w:after="0"/>
      </w:pPr>
      <w:r>
        <w:separator/>
      </w:r>
    </w:p>
  </w:endnote>
  <w:endnote w:type="continuationSeparator" w:id="0">
    <w:p w14:paraId="7D902DD8" w14:textId="77777777" w:rsidR="00D124E4" w:rsidRDefault="00D124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2FCB7" w14:textId="77777777" w:rsidR="00D124E4" w:rsidRDefault="00D124E4">
      <w:pPr>
        <w:spacing w:after="0"/>
      </w:pPr>
      <w:r>
        <w:separator/>
      </w:r>
    </w:p>
  </w:footnote>
  <w:footnote w:type="continuationSeparator" w:id="0">
    <w:p w14:paraId="575C3E38" w14:textId="77777777" w:rsidR="00D124E4" w:rsidRDefault="00D124E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51CCE"/>
    <w:rsid w:val="0015326B"/>
    <w:rsid w:val="001B01F9"/>
    <w:rsid w:val="001C41F9"/>
    <w:rsid w:val="00200715"/>
    <w:rsid w:val="0023723B"/>
    <w:rsid w:val="00285C1D"/>
    <w:rsid w:val="002B2BD8"/>
    <w:rsid w:val="003327F5"/>
    <w:rsid w:val="00340CAF"/>
    <w:rsid w:val="00376AD4"/>
    <w:rsid w:val="003B2E9B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124E4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709E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2021-01-16T22:05:00Z</dcterms:created>
  <dcterms:modified xsi:type="dcterms:W3CDTF">2021-01-16T22:05:00Z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