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696028CF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2C05225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72E19B3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1509F65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38930C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1161D2C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5CDD965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1AACE00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2B12E3B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1FD276F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5E5BBC0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144F5D9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03570B6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1651CE5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45C78C5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6963474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5FE1781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3DFEF4C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1DF67DF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08E9F9C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2DC9CF7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6E5A37C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2285D69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781BDF7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3F2E198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003793E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09A5DDC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28EB29E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64D929F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34765BD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619FC86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35C8153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50C2706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3FB3921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38F9322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01DF3F9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10AEBDC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2487CD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28CCF13A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275B33F2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562239E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542A96A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2AC446C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372E4FD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10AB4D0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203D0BE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602E9A3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4AB563E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1124E82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4C8352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4861533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5B45516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4F07663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3D1E280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3400EF0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6E7F162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D4B6E5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2092422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1F7B505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58F7AD1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3113A41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4456BB5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7147DEE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25BC576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21A9880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2E34EDA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6AD70A3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0A8FDCA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27F8424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0E41CCD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47B155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1A14691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478AE00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2EF0CA5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4313031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616E59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60D3A05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4754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03CCEC7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DE3609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6800F8A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3558E9D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6B16F1A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76E03F8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078BDB0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98ED95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3534010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5CDFE26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6DB283F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044B2EB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379CD25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5EA3875C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2C0B7AB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21F25F6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603883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5CC6BC0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04F3F8F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6C3AF92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7406EF0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6F4BF52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4B1ACE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2518A3A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20DB44F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56828B7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6AF2C9B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443FE63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01A36FB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4DDEF0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7BBC3A4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4E5A034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7DF133A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2E95361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0A5062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5C0C90E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843E7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15C446B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39149" w14:textId="77777777" w:rsidR="003C7FE8" w:rsidRDefault="003C7FE8">
      <w:pPr>
        <w:spacing w:after="0"/>
      </w:pPr>
      <w:r>
        <w:separator/>
      </w:r>
    </w:p>
  </w:endnote>
  <w:endnote w:type="continuationSeparator" w:id="0">
    <w:p w14:paraId="301DD721" w14:textId="77777777" w:rsidR="003C7FE8" w:rsidRDefault="003C7F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8DA47" w14:textId="77777777" w:rsidR="003C7FE8" w:rsidRDefault="003C7FE8">
      <w:pPr>
        <w:spacing w:after="0"/>
      </w:pPr>
      <w:r>
        <w:separator/>
      </w:r>
    </w:p>
  </w:footnote>
  <w:footnote w:type="continuationSeparator" w:id="0">
    <w:p w14:paraId="2ABE1C86" w14:textId="77777777" w:rsidR="003C7FE8" w:rsidRDefault="003C7F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C7FE8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2021-01-17T05:55:00Z</dcterms:created>
  <dcterms:modified xsi:type="dcterms:W3CDTF">2021-01-17T05:55:00Z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