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3EB1D8DF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75CF8E3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6E6347B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10061AA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2B6D610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37189EF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298B8A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65994F9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353A0C9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716ED01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7678562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2178AE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2B74957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75FE782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6FD2A83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4907AA5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41CC5B5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4897DBC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46B8441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3EC68B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106644F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672438D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515F0AA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054F825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78924D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7E842D4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1DC6479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028E2D1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7D10244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764749C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04BB405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6AFAFA3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383F985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6ED8255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72FBA49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0B76C0F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323114F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47E2A64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02EF130A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0CE3EC18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235EB21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32883F9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2CCECF0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1943D0C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0697B0C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1C02BFC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49DFD16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2E6CE71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0C7A002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35E5AE1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3CCCA6B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3814AE3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153C2DA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3BEFBA3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7817F0A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1A47093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4BE462A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16022AB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3505628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15E2F3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66EA42D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2E3061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5663979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6E6F3AF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276F53E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7BAF8F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7703E44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60B0F6B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605371E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76B7E43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7C505AE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34DB257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6A0F75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1FE7AFB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660EFD0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09C2BB4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2B03119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70D0F08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0F0D62E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6894E2C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06C0E33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5810708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7CFDD01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611D741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67B28CD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5C58A6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03BF68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10301B3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615E36F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D21123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6BC2B87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9E98B7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BFBABD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187DC06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64FA3D9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6B1C260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4472324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1F0F8FD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63CE3DB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04D0755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67EDA05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3E5B45D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55F0B96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5C8AEC8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35A3D63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5A148EF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3B4CA40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41C533C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3B8DEC0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621372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121479C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5971DE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52457D2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4614F2B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7CBFB" w14:textId="77777777" w:rsidR="007A66C2" w:rsidRDefault="007A66C2">
      <w:pPr>
        <w:spacing w:after="0"/>
      </w:pPr>
      <w:r>
        <w:separator/>
      </w:r>
    </w:p>
  </w:endnote>
  <w:endnote w:type="continuationSeparator" w:id="0">
    <w:p w14:paraId="5358D029" w14:textId="77777777" w:rsidR="007A66C2" w:rsidRDefault="007A66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A3CEF" w14:textId="77777777" w:rsidR="007A66C2" w:rsidRDefault="007A66C2">
      <w:pPr>
        <w:spacing w:after="0"/>
      </w:pPr>
      <w:r>
        <w:separator/>
      </w:r>
    </w:p>
  </w:footnote>
  <w:footnote w:type="continuationSeparator" w:id="0">
    <w:p w14:paraId="46F32136" w14:textId="77777777" w:rsidR="007A66C2" w:rsidRDefault="007A66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66C2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2021-01-17T05:55:00Z</dcterms:created>
  <dcterms:modified xsi:type="dcterms:W3CDTF">2021-01-17T05:55:00Z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