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1BDAFF95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3596E59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3ADA068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6C211C8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1448537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5F7A31C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06A382C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6008700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15F6D22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6DC54A5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66EEF4E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4739AAB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5041CF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108F802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23E9080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3345619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FD3C34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7753153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46944FA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0D2ACE6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30A43B8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2FC3CFDE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5560948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17E2F3C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51E74E9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6A628B4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0993927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69EAACC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283EBC2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03DEB1B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1082146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43EE35C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6CBE4BD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01618CA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771CBA6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42E3306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42FCB5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45A09C1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36A5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1079C" w14:textId="77777777" w:rsidR="00901E5A" w:rsidRDefault="00901E5A">
      <w:pPr>
        <w:spacing w:after="0"/>
      </w:pPr>
      <w:r>
        <w:separator/>
      </w:r>
    </w:p>
  </w:endnote>
  <w:endnote w:type="continuationSeparator" w:id="0">
    <w:p w14:paraId="275830CF" w14:textId="77777777" w:rsidR="00901E5A" w:rsidRDefault="00901E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8AF8E" w14:textId="77777777" w:rsidR="00901E5A" w:rsidRDefault="00901E5A">
      <w:pPr>
        <w:spacing w:after="0"/>
      </w:pPr>
      <w:r>
        <w:separator/>
      </w:r>
    </w:p>
  </w:footnote>
  <w:footnote w:type="continuationSeparator" w:id="0">
    <w:p w14:paraId="51615FA5" w14:textId="77777777" w:rsidR="00901E5A" w:rsidRDefault="00901E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36A5B"/>
    <w:rsid w:val="00151CCE"/>
    <w:rsid w:val="0015326B"/>
    <w:rsid w:val="001B01F9"/>
    <w:rsid w:val="001C41F9"/>
    <w:rsid w:val="00200715"/>
    <w:rsid w:val="0023723B"/>
    <w:rsid w:val="00285C1D"/>
    <w:rsid w:val="002B2BD8"/>
    <w:rsid w:val="002D0467"/>
    <w:rsid w:val="003327F5"/>
    <w:rsid w:val="00340CAF"/>
    <w:rsid w:val="00376AD4"/>
    <w:rsid w:val="003B2E9B"/>
    <w:rsid w:val="003B4E13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01E5A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2021-01-16T22:06:00Z</dcterms:created>
  <dcterms:modified xsi:type="dcterms:W3CDTF">2021-01-16T22:06:00Z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