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3853"/>
        <w:gridCol w:w="7699"/>
        <w:gridCol w:w="3846"/>
      </w:tblGrid>
      <w:tr w:rsidR="00F47B84" w:rsidRPr="007F54AA" w14:paraId="7FAF298C" w14:textId="0F6ECC5C" w:rsidTr="007F54AA">
        <w:trPr>
          <w:trHeight w:val="1701"/>
        </w:trPr>
        <w:tc>
          <w:tcPr>
            <w:tcW w:w="1251" w:type="pct"/>
            <w:vAlign w:val="bottom"/>
          </w:tcPr>
          <w:tbl>
            <w:tblPr>
              <w:tblStyle w:val="ae"/>
              <w:tblW w:w="5000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965"/>
              <w:gridCol w:w="963"/>
              <w:gridCol w:w="963"/>
              <w:gridCol w:w="962"/>
            </w:tblGrid>
            <w:tr w:rsidR="00F47B84" w:rsidRPr="007F54AA" w14:paraId="5233B028" w14:textId="77777777" w:rsidTr="00F47B84">
              <w:trPr>
                <w:trHeight w:val="227"/>
              </w:trPr>
              <w:tc>
                <w:tcPr>
                  <w:tcW w:w="1251" w:type="pct"/>
                  <w:vAlign w:val="bottom"/>
                </w:tcPr>
                <w:p w14:paraId="55D39CFA" w14:textId="77777777" w:rsidR="00F47B84" w:rsidRPr="007F54AA" w:rsidRDefault="00F47B84" w:rsidP="007F54AA">
                  <w:pPr>
                    <w:pStyle w:val="ad"/>
                    <w:spacing w:after="0"/>
                    <w:jc w:val="left"/>
                    <w:rPr>
                      <w:rFonts w:ascii="Arial Narrow" w:hAnsi="Arial Narrow" w:cs="Calibri"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  <w:bookmarkStart w:id="0" w:name="_GoBack"/>
                  <w:bookmarkEnd w:id="0"/>
                </w:p>
              </w:tc>
              <w:tc>
                <w:tcPr>
                  <w:tcW w:w="1250" w:type="pct"/>
                  <w:tcMar>
                    <w:left w:w="142" w:type="dxa"/>
                    <w:right w:w="142" w:type="dxa"/>
                  </w:tcMar>
                  <w:vAlign w:val="bottom"/>
                </w:tcPr>
                <w:p w14:paraId="323A0B6C" w14:textId="77777777" w:rsidR="00F47B84" w:rsidRPr="007F54AA" w:rsidRDefault="00F47B84" w:rsidP="007F54AA">
                  <w:pPr>
                    <w:pStyle w:val="ad"/>
                    <w:spacing w:after="0"/>
                    <w:rPr>
                      <w:rFonts w:ascii="Arial Narrow" w:hAnsi="Arial Narrow"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  <w:r w:rsidRPr="007F54AA">
                    <w:rPr>
                      <w:rFonts w:ascii="Arial Narrow" w:hAnsi="Arial Narrow" w:cs="Calibri"/>
                      <w:noProof/>
                      <w:color w:val="auto"/>
                      <w:sz w:val="28"/>
                      <w:szCs w:val="28"/>
                      <w:lang w:bidi="ru-RU"/>
                    </w:rPr>
                    <w:t>Март</w:t>
                  </w:r>
                </w:p>
              </w:tc>
              <w:tc>
                <w:tcPr>
                  <w:tcW w:w="1250" w:type="pct"/>
                  <w:tcMar>
                    <w:left w:w="142" w:type="dxa"/>
                    <w:right w:w="142" w:type="dxa"/>
                  </w:tcMar>
                  <w:vAlign w:val="bottom"/>
                </w:tcPr>
                <w:p w14:paraId="77D4F796" w14:textId="40DAF59F" w:rsidR="00F47B84" w:rsidRPr="007F54AA" w:rsidRDefault="00F47B84" w:rsidP="007F54AA">
                  <w:pPr>
                    <w:pStyle w:val="ad"/>
                    <w:spacing w:after="0"/>
                    <w:jc w:val="left"/>
                    <w:rPr>
                      <w:rFonts w:ascii="Arial Narrow" w:hAnsi="Arial Narrow"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28"/>
                      <w:szCs w:val="28"/>
                      <w:lang w:bidi="ru-RU"/>
                    </w:rPr>
                    <w:instrText xml:space="preserve"> DOCVARIABLE  MonthStart1 \@  yyyy   \* MERGEFORMAT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6768E">
                    <w:rPr>
                      <w:rFonts w:ascii="Arial Narrow" w:hAnsi="Arial Narrow"/>
                      <w:noProof/>
                      <w:color w:val="auto"/>
                      <w:sz w:val="28"/>
                      <w:szCs w:val="28"/>
                      <w:lang w:bidi="ru-RU"/>
                    </w:rPr>
                    <w:t>2026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1249" w:type="pct"/>
                  <w:vAlign w:val="bottom"/>
                </w:tcPr>
                <w:p w14:paraId="4C07617C" w14:textId="77777777" w:rsidR="00F47B84" w:rsidRPr="007F54AA" w:rsidRDefault="00F47B84" w:rsidP="007F54AA">
                  <w:pPr>
                    <w:pStyle w:val="ad"/>
                    <w:spacing w:after="0"/>
                    <w:rPr>
                      <w:rFonts w:ascii="Arial Narrow" w:hAnsi="Arial Narrow"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</w:p>
              </w:tc>
            </w:tr>
          </w:tbl>
          <w:p w14:paraId="23F9CDC4" w14:textId="77777777" w:rsidR="00F47B84" w:rsidRPr="007F54AA" w:rsidRDefault="00F47B84" w:rsidP="007F54AA">
            <w:pPr>
              <w:pStyle w:val="Months"/>
              <w:ind w:left="0"/>
              <w:jc w:val="center"/>
              <w:rPr>
                <w:rFonts w:ascii="Arial Narrow" w:hAnsi="Arial Narrow"/>
                <w:noProof/>
                <w:color w:val="auto"/>
                <w:sz w:val="10"/>
                <w:szCs w:val="10"/>
              </w:rPr>
            </w:pPr>
          </w:p>
          <w:tbl>
            <w:tblPr>
              <w:tblStyle w:val="CalendarTable"/>
              <w:tblW w:w="5000" w:type="pct"/>
              <w:tblCellMar>
                <w:left w:w="142" w:type="dxa"/>
                <w:right w:w="142" w:type="dxa"/>
              </w:tblCellMar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551"/>
              <w:gridCol w:w="550"/>
              <w:gridCol w:w="551"/>
              <w:gridCol w:w="550"/>
              <w:gridCol w:w="551"/>
              <w:gridCol w:w="550"/>
              <w:gridCol w:w="550"/>
            </w:tblGrid>
            <w:tr w:rsidR="00F47B84" w:rsidRPr="007F54AA" w14:paraId="2FE66566" w14:textId="77777777" w:rsidTr="004C2B84">
              <w:trPr>
                <w:trHeight w:val="170"/>
              </w:trPr>
              <w:tc>
                <w:tcPr>
                  <w:tcW w:w="714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4157ACDF" w14:textId="31107963" w:rsidR="00F47B84" w:rsidRPr="007F54AA" w:rsidRDefault="00F47B84" w:rsidP="007F54AA">
                  <w:pPr>
                    <w:pStyle w:val="Days"/>
                    <w:spacing w:before="0"/>
                    <w:rPr>
                      <w:rFonts w:ascii="Arial Narrow" w:hAnsi="Arial Narrow"/>
                      <w:noProof/>
                      <w:color w:val="auto"/>
                      <w:sz w:val="40"/>
                      <w:szCs w:val="40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  <w:t>ПН</w:t>
                  </w:r>
                </w:p>
              </w:tc>
              <w:tc>
                <w:tcPr>
                  <w:tcW w:w="714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5B8FCA97" w14:textId="0441FDFD" w:rsidR="00F47B84" w:rsidRPr="007F54AA" w:rsidRDefault="00F47B84" w:rsidP="007F54AA">
                  <w:pPr>
                    <w:pStyle w:val="Days"/>
                    <w:spacing w:before="0"/>
                    <w:rPr>
                      <w:rFonts w:ascii="Arial Narrow" w:hAnsi="Arial Narrow"/>
                      <w:noProof/>
                      <w:color w:val="auto"/>
                      <w:sz w:val="40"/>
                      <w:szCs w:val="40"/>
                    </w:rPr>
                  </w:pPr>
                  <w:r w:rsidRPr="007F54AA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t>ВТ</w:t>
                  </w:r>
                </w:p>
              </w:tc>
              <w:tc>
                <w:tcPr>
                  <w:tcW w:w="715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365BEC0E" w14:textId="5342ABAE" w:rsidR="00F47B84" w:rsidRPr="007F54AA" w:rsidRDefault="00F47B84" w:rsidP="007F54AA">
                  <w:pPr>
                    <w:pStyle w:val="Days"/>
                    <w:spacing w:before="0"/>
                    <w:rPr>
                      <w:rFonts w:ascii="Arial Narrow" w:hAnsi="Arial Narrow"/>
                      <w:noProof/>
                      <w:color w:val="auto"/>
                      <w:sz w:val="40"/>
                      <w:szCs w:val="40"/>
                    </w:rPr>
                  </w:pPr>
                  <w:r w:rsidRPr="007F54AA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t>СР</w:t>
                  </w:r>
                </w:p>
              </w:tc>
              <w:tc>
                <w:tcPr>
                  <w:tcW w:w="714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7F7BAFD2" w14:textId="6A5A3304" w:rsidR="00F47B84" w:rsidRPr="007F54AA" w:rsidRDefault="00F47B84" w:rsidP="007F54AA">
                  <w:pPr>
                    <w:pStyle w:val="Days"/>
                    <w:spacing w:before="0"/>
                    <w:rPr>
                      <w:rFonts w:ascii="Arial Narrow" w:hAnsi="Arial Narrow"/>
                      <w:noProof/>
                      <w:color w:val="auto"/>
                      <w:sz w:val="40"/>
                      <w:szCs w:val="40"/>
                    </w:rPr>
                  </w:pPr>
                  <w:r w:rsidRPr="007F54AA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t>ЧТ</w:t>
                  </w:r>
                </w:p>
              </w:tc>
              <w:tc>
                <w:tcPr>
                  <w:tcW w:w="715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47150A38" w14:textId="162682A9" w:rsidR="00F47B84" w:rsidRPr="007F54AA" w:rsidRDefault="00F47B84" w:rsidP="007F54AA">
                  <w:pPr>
                    <w:pStyle w:val="Days"/>
                    <w:spacing w:before="0"/>
                    <w:rPr>
                      <w:rFonts w:ascii="Arial Narrow" w:hAnsi="Arial Narrow"/>
                      <w:noProof/>
                      <w:color w:val="auto"/>
                      <w:sz w:val="40"/>
                      <w:szCs w:val="40"/>
                    </w:rPr>
                  </w:pPr>
                  <w:r w:rsidRPr="007F54AA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t>ПТ</w:t>
                  </w:r>
                </w:p>
              </w:tc>
              <w:tc>
                <w:tcPr>
                  <w:tcW w:w="714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0D35D4CC" w14:textId="6C3E0683" w:rsidR="00F47B84" w:rsidRPr="00C90FBE" w:rsidRDefault="00F47B84" w:rsidP="007F54AA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C90FBE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СБ</w:t>
                  </w:r>
                </w:p>
              </w:tc>
              <w:tc>
                <w:tcPr>
                  <w:tcW w:w="715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65315067" w14:textId="0A2CE8A0" w:rsidR="00F47B84" w:rsidRPr="00C90FBE" w:rsidRDefault="00F47B84" w:rsidP="007F54AA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  <w:t>ВС</w:t>
                  </w:r>
                </w:p>
              </w:tc>
            </w:tr>
            <w:tr w:rsidR="00F47B84" w:rsidRPr="007F54AA" w14:paraId="5D405262" w14:textId="77777777" w:rsidTr="004C2B84">
              <w:trPr>
                <w:trHeight w:val="170"/>
              </w:trPr>
              <w:tc>
                <w:tcPr>
                  <w:tcW w:w="714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center"/>
                </w:tcPr>
                <w:p w14:paraId="34CCB5B3" w14:textId="1DE6256C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MonthStart3 \@ dddd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6768E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воскресенье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</w:instrText>
                  </w:r>
                  <w:r w:rsidRPr="007F54AA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instrText>понедельник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" 1 ""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center"/>
                </w:tcPr>
                <w:p w14:paraId="2C635DFC" w14:textId="5835D394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MonthStart3 \@ dddd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6768E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воскресенье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</w:instrText>
                  </w:r>
                  <w:r w:rsidRPr="007F54AA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instrText>вторник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" 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=A2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6768E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=A2+1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8C2BA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center"/>
                </w:tcPr>
                <w:p w14:paraId="7B194ABC" w14:textId="3209DA96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MonthStart3 \@ dddd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6768E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воскресенье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</w:instrText>
                  </w:r>
                  <w:r w:rsidRPr="007F54AA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среда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" 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=B2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6768E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=B2+1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5443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center"/>
                </w:tcPr>
                <w:p w14:paraId="1455055C" w14:textId="206C9298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MonthStart3 \@ dddd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6768E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воскресенье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</w:instrText>
                  </w:r>
                  <w:r w:rsidRPr="007F54AA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instrText>четверг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" 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=C2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6768E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=C2+1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843E7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center"/>
                </w:tcPr>
                <w:p w14:paraId="1CBB6607" w14:textId="7559E5DC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MonthStart3 \@ dddd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6768E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воскресенье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= “</w:instrText>
                  </w:r>
                  <w:r w:rsidRPr="007F54AA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instrText>пятница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" 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=D2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6768E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=D2+1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843E7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center"/>
                </w:tcPr>
                <w:p w14:paraId="5C45D895" w14:textId="11F9FDDF" w:rsidR="00F47B84" w:rsidRPr="00C90FBE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MonthStart3 \@ dddd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6768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воскресенье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</w:instrText>
                  </w:r>
                  <w:r w:rsidRPr="00C90FBE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суббота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" 1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=E2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6768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=E2+1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4754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center"/>
                </w:tcPr>
                <w:p w14:paraId="7E92B540" w14:textId="30A92E58" w:rsidR="00F47B84" w:rsidRPr="00C90FBE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MonthStart3 \@ dddd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6768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воскресенье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</w:instrText>
                  </w:r>
                  <w:r w:rsidRPr="00C90FBE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воскресенье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" 1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=F2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D24C0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1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=F2+1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D24C0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D24C0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6768E"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</w: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7F54AA" w14:paraId="11D3C0F9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07A55671" w14:textId="3A0AF030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=G2+1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6768E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2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6CF1E28C" w14:textId="21631D7C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=A3+1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6768E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3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168D093A" w14:textId="217CC6F0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=B3+1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6768E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4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3BA7ACFE" w14:textId="5C1DD66C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=C3+1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6768E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5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2AA46B95" w14:textId="4BD80D7C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=D3+1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6768E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6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00C00EC5" w14:textId="5F5D15D4" w:rsidR="00F47B84" w:rsidRPr="00C90FBE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=E3+1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6768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7</w: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630354A9" w14:textId="5E703A97" w:rsidR="00F47B84" w:rsidRPr="00C90FBE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=F3+1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6768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8</w: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7F54AA" w14:paraId="02C78D50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039ECCC7" w14:textId="03EDC521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=G3+1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6768E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9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7E22AA3B" w14:textId="2C486C55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=A4+1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6768E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10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12E9A5A1" w14:textId="0DE3CA74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=B4+1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6768E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11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2883BF45" w14:textId="374B2D23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=C4+1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6768E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12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614D933B" w14:textId="1EF415B5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=D4+1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6768E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13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78161E1D" w14:textId="0F637D55" w:rsidR="00F47B84" w:rsidRPr="00C90FBE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=E4+1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6768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14</w: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038E3D05" w14:textId="04B1D17E" w:rsidR="00F47B84" w:rsidRPr="00C90FBE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=F4+1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6768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15</w: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7F54AA" w14:paraId="4E950C4E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3C84D4C9" w14:textId="0E1B85F5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=G4+1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6768E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16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4EE3E8A1" w14:textId="712DF444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=A5+1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6768E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17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18604F84" w14:textId="3A5C155F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=B5+1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6768E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18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41D74B6D" w14:textId="73C05552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=C5+1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6768E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19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7B757195" w14:textId="7C308FBB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=D5+1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6768E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20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63934AED" w14:textId="199107EB" w:rsidR="00F47B84" w:rsidRPr="00C90FBE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=E5+1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6768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21</w: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24AE5239" w14:textId="7A37AB03" w:rsidR="00F47B84" w:rsidRPr="00C90FBE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=F5+1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6768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22</w: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7F54AA" w14:paraId="64919144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4705DDA2" w14:textId="5D43890B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6768E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22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6768E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22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MonthEnd3 \@ d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6768E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6768E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23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6768E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23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6768E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23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47146CC3" w14:textId="4681F3EF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6768E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23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6768E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23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MonthEnd3 \@ d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6768E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6768E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24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6768E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24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6768E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24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759D57AB" w14:textId="0DF9F2CE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6768E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24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6768E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24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MonthEnd3 \@ d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6768E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6768E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25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6768E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25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6768E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25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30392B5D" w14:textId="698DBFDD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6768E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25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6768E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25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MonthEnd3 \@ d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6768E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6768E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005443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6768E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005443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6768E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26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1C416C86" w14:textId="4C59F735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6768E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6768E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MonthEnd3 \@ d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6768E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6768E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0843E7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6768E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0843E7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6768E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27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14ED0D13" w14:textId="6A3304E3" w:rsidR="00F47B84" w:rsidRPr="00C90FBE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=E6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6768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=E6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6768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MonthEnd3 \@ d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6768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=E6+1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6768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94754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6768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94754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6768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28</w: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651B54D0" w14:textId="007E854C" w:rsidR="00F47B84" w:rsidRPr="00C90FBE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=F6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6768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=F6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6768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MonthEnd3 \@ d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6768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=F6+1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6768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6768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94754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6768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29</w: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7F54AA" w14:paraId="2EA67DE8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3F7ED883" w14:textId="0FB5D913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6768E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6768E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MonthEnd3 \@ d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6768E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6768E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D24C0D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6768E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D24C0D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6768E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30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0044E845" w14:textId="1B3C28BD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6768E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6768E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MonthEnd3 \@ d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6768E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6768E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36768E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6768E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36768E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6768E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31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6E8F47E6" w14:textId="77777777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09C6428A" w14:textId="77777777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15F34CED" w14:textId="77777777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31DADAB1" w14:textId="77777777" w:rsidR="00F47B84" w:rsidRPr="00C90FBE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340493CA" w14:textId="77777777" w:rsidR="00F47B84" w:rsidRPr="00C90FBE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</w:tr>
          </w:tbl>
          <w:p w14:paraId="64DD92EF" w14:textId="77777777" w:rsidR="00F47B84" w:rsidRPr="007F54AA" w:rsidRDefault="00F47B84" w:rsidP="007F54AA">
            <w:pPr>
              <w:pStyle w:val="ad"/>
              <w:spacing w:after="0"/>
              <w:jc w:val="left"/>
              <w:rPr>
                <w:rFonts w:ascii="Arial Narrow" w:hAnsi="Arial Narrow" w:cs="Calibri"/>
                <w:noProof/>
                <w:color w:val="auto"/>
                <w:sz w:val="80"/>
                <w:szCs w:val="80"/>
                <w:lang w:bidi="ru-RU"/>
              </w:rPr>
            </w:pPr>
          </w:p>
        </w:tc>
        <w:tc>
          <w:tcPr>
            <w:tcW w:w="2500" w:type="pct"/>
            <w:tcMar>
              <w:left w:w="142" w:type="dxa"/>
              <w:right w:w="142" w:type="dxa"/>
            </w:tcMar>
            <w:vAlign w:val="bottom"/>
          </w:tcPr>
          <w:p w14:paraId="5E9E1A7E" w14:textId="77777777" w:rsidR="00F47B84" w:rsidRPr="007F54AA" w:rsidRDefault="00F47B84" w:rsidP="007F54AA">
            <w:pPr>
              <w:pStyle w:val="ad"/>
              <w:spacing w:after="0"/>
              <w:jc w:val="center"/>
              <w:rPr>
                <w:rFonts w:ascii="Arial Narrow" w:hAnsi="Arial Narrow"/>
                <w:noProof/>
                <w:color w:val="auto"/>
                <w:sz w:val="80"/>
                <w:szCs w:val="80"/>
                <w:lang w:bidi="ru-RU"/>
              </w:rPr>
            </w:pPr>
            <w:r w:rsidRPr="007F54AA">
              <w:rPr>
                <w:rFonts w:ascii="Arial Narrow" w:hAnsi="Arial Narrow" w:cs="Calibri"/>
                <w:noProof/>
                <w:color w:val="auto"/>
                <w:sz w:val="80"/>
                <w:szCs w:val="80"/>
                <w:lang w:bidi="ru-RU"/>
              </w:rPr>
              <w:t>Апрель</w:t>
            </w:r>
          </w:p>
          <w:p w14:paraId="23A157B9" w14:textId="7FF24955" w:rsidR="00F47B84" w:rsidRPr="007F54AA" w:rsidRDefault="00F47B84" w:rsidP="007F54AA">
            <w:pPr>
              <w:pStyle w:val="ad"/>
              <w:spacing w:after="0"/>
              <w:jc w:val="center"/>
              <w:rPr>
                <w:rFonts w:ascii="Arial Narrow" w:hAnsi="Arial Narrow"/>
                <w:noProof/>
                <w:color w:val="auto"/>
                <w:sz w:val="72"/>
                <w:szCs w:val="72"/>
                <w:lang w:bidi="ru-RU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7F54AA">
              <w:rPr>
                <w:rFonts w:ascii="Arial Narrow" w:hAnsi="Arial Narrow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36768E">
              <w:rPr>
                <w:rFonts w:ascii="Arial Narrow" w:hAnsi="Arial Narrow"/>
                <w:noProof/>
                <w:color w:val="auto"/>
                <w:sz w:val="72"/>
                <w:szCs w:val="72"/>
                <w:lang w:bidi="ru-RU"/>
              </w:rPr>
              <w:t>2026</w:t>
            </w:r>
            <w:r w:rsidRPr="007F54AA">
              <w:rPr>
                <w:rFonts w:ascii="Arial Narrow" w:hAnsi="Arial Narrow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  <w:tc>
          <w:tcPr>
            <w:tcW w:w="1249" w:type="pct"/>
            <w:vAlign w:val="bottom"/>
          </w:tcPr>
          <w:tbl>
            <w:tblPr>
              <w:tblStyle w:val="ae"/>
              <w:tblW w:w="5000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961"/>
              <w:gridCol w:w="962"/>
              <w:gridCol w:w="962"/>
              <w:gridCol w:w="961"/>
            </w:tblGrid>
            <w:tr w:rsidR="00F47B84" w:rsidRPr="007F54AA" w14:paraId="0557412F" w14:textId="77777777" w:rsidTr="00F47B84">
              <w:trPr>
                <w:trHeight w:val="227"/>
              </w:trPr>
              <w:tc>
                <w:tcPr>
                  <w:tcW w:w="1251" w:type="pct"/>
                </w:tcPr>
                <w:p w14:paraId="5B1EE712" w14:textId="77777777" w:rsidR="00F47B84" w:rsidRPr="007F54AA" w:rsidRDefault="00F47B84" w:rsidP="007F54AA">
                  <w:pPr>
                    <w:pStyle w:val="ad"/>
                    <w:spacing w:after="0"/>
                    <w:jc w:val="left"/>
                    <w:rPr>
                      <w:rFonts w:ascii="Arial Narrow" w:hAnsi="Arial Narrow" w:cs="Calibri"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</w:p>
              </w:tc>
              <w:tc>
                <w:tcPr>
                  <w:tcW w:w="1250" w:type="pct"/>
                  <w:tcMar>
                    <w:left w:w="142" w:type="dxa"/>
                    <w:right w:w="142" w:type="dxa"/>
                  </w:tcMar>
                  <w:vAlign w:val="bottom"/>
                </w:tcPr>
                <w:p w14:paraId="4B938072" w14:textId="77777777" w:rsidR="00F47B84" w:rsidRPr="007F54AA" w:rsidRDefault="00F47B84" w:rsidP="007F54AA">
                  <w:pPr>
                    <w:pStyle w:val="ad"/>
                    <w:spacing w:after="0"/>
                    <w:rPr>
                      <w:rFonts w:ascii="Arial Narrow" w:hAnsi="Arial Narrow"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  <w:r w:rsidRPr="007F54AA">
                    <w:rPr>
                      <w:rFonts w:ascii="Arial Narrow" w:hAnsi="Arial Narrow" w:cs="Calibri"/>
                      <w:noProof/>
                      <w:color w:val="auto"/>
                      <w:sz w:val="28"/>
                      <w:szCs w:val="28"/>
                      <w:lang w:bidi="ru-RU"/>
                    </w:rPr>
                    <w:t>Май</w:t>
                  </w:r>
                </w:p>
              </w:tc>
              <w:tc>
                <w:tcPr>
                  <w:tcW w:w="1250" w:type="pct"/>
                  <w:tcMar>
                    <w:left w:w="142" w:type="dxa"/>
                    <w:right w:w="142" w:type="dxa"/>
                  </w:tcMar>
                  <w:vAlign w:val="bottom"/>
                </w:tcPr>
                <w:p w14:paraId="74B36642" w14:textId="160311B9" w:rsidR="00F47B84" w:rsidRPr="007F54AA" w:rsidRDefault="00F47B84" w:rsidP="007F54AA">
                  <w:pPr>
                    <w:pStyle w:val="ad"/>
                    <w:spacing w:after="0"/>
                    <w:jc w:val="left"/>
                    <w:rPr>
                      <w:rFonts w:ascii="Arial Narrow" w:hAnsi="Arial Narrow"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28"/>
                      <w:szCs w:val="28"/>
                      <w:lang w:bidi="ru-RU"/>
                    </w:rPr>
                    <w:instrText xml:space="preserve"> DOCVARIABLE  MonthStart1 \@  yyyy   \* MERGEFORMAT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6768E">
                    <w:rPr>
                      <w:rFonts w:ascii="Arial Narrow" w:hAnsi="Arial Narrow"/>
                      <w:noProof/>
                      <w:color w:val="auto"/>
                      <w:sz w:val="28"/>
                      <w:szCs w:val="28"/>
                      <w:lang w:bidi="ru-RU"/>
                    </w:rPr>
                    <w:t>2026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1249" w:type="pct"/>
                </w:tcPr>
                <w:p w14:paraId="2166F1CE" w14:textId="77777777" w:rsidR="00F47B84" w:rsidRPr="007F54AA" w:rsidRDefault="00F47B84" w:rsidP="007F54AA">
                  <w:pPr>
                    <w:pStyle w:val="ad"/>
                    <w:spacing w:after="0"/>
                    <w:rPr>
                      <w:rFonts w:ascii="Arial Narrow" w:hAnsi="Arial Narrow"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</w:p>
              </w:tc>
            </w:tr>
          </w:tbl>
          <w:p w14:paraId="7F6C5747" w14:textId="77777777" w:rsidR="00F47B84" w:rsidRPr="007F54AA" w:rsidRDefault="00F47B84" w:rsidP="007F54AA">
            <w:pPr>
              <w:pStyle w:val="Months"/>
              <w:ind w:left="0"/>
              <w:jc w:val="center"/>
              <w:rPr>
                <w:rFonts w:ascii="Arial Narrow" w:hAnsi="Arial Narrow"/>
                <w:noProof/>
                <w:color w:val="auto"/>
                <w:sz w:val="10"/>
                <w:szCs w:val="10"/>
              </w:rPr>
            </w:pPr>
          </w:p>
          <w:tbl>
            <w:tblPr>
              <w:tblStyle w:val="CalendarTable"/>
              <w:tblW w:w="5000" w:type="pct"/>
              <w:tblCellMar>
                <w:left w:w="142" w:type="dxa"/>
                <w:right w:w="142" w:type="dxa"/>
              </w:tblCellMar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550"/>
              <w:gridCol w:w="549"/>
              <w:gridCol w:w="550"/>
              <w:gridCol w:w="549"/>
              <w:gridCol w:w="550"/>
              <w:gridCol w:w="549"/>
              <w:gridCol w:w="549"/>
            </w:tblGrid>
            <w:tr w:rsidR="00F47B84" w:rsidRPr="007F54AA" w14:paraId="3C4028AF" w14:textId="77777777" w:rsidTr="004C2B84">
              <w:trPr>
                <w:trHeight w:val="170"/>
              </w:trPr>
              <w:tc>
                <w:tcPr>
                  <w:tcW w:w="714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7A5D2943" w14:textId="106452D0" w:rsidR="00F47B84" w:rsidRPr="007F54AA" w:rsidRDefault="00F47B84" w:rsidP="007F54AA">
                  <w:pPr>
                    <w:pStyle w:val="Days"/>
                    <w:spacing w:before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  <w:t>ПН</w:t>
                  </w:r>
                </w:p>
              </w:tc>
              <w:tc>
                <w:tcPr>
                  <w:tcW w:w="714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6304F3E3" w14:textId="1E0A0C68" w:rsidR="00F47B84" w:rsidRPr="007F54AA" w:rsidRDefault="00F47B84" w:rsidP="007F54AA">
                  <w:pPr>
                    <w:pStyle w:val="Days"/>
                    <w:spacing w:before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t>ВТ</w:t>
                  </w:r>
                </w:p>
              </w:tc>
              <w:tc>
                <w:tcPr>
                  <w:tcW w:w="715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500D31BE" w14:textId="1D069A3C" w:rsidR="00F47B84" w:rsidRPr="007F54AA" w:rsidRDefault="00F47B84" w:rsidP="007F54AA">
                  <w:pPr>
                    <w:pStyle w:val="Days"/>
                    <w:spacing w:before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t>СР</w:t>
                  </w:r>
                </w:p>
              </w:tc>
              <w:tc>
                <w:tcPr>
                  <w:tcW w:w="714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253A1D8B" w14:textId="3E02305C" w:rsidR="00F47B84" w:rsidRPr="007F54AA" w:rsidRDefault="00F47B84" w:rsidP="007F54AA">
                  <w:pPr>
                    <w:pStyle w:val="Days"/>
                    <w:spacing w:before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t>ЧТ</w:t>
                  </w:r>
                </w:p>
              </w:tc>
              <w:tc>
                <w:tcPr>
                  <w:tcW w:w="715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418C16F7" w14:textId="02B97E90" w:rsidR="00F47B84" w:rsidRPr="007F54AA" w:rsidRDefault="00F47B84" w:rsidP="007F54AA">
                  <w:pPr>
                    <w:pStyle w:val="Days"/>
                    <w:spacing w:before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t>ПТ</w:t>
                  </w:r>
                </w:p>
              </w:tc>
              <w:tc>
                <w:tcPr>
                  <w:tcW w:w="714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3659E7C9" w14:textId="24151898" w:rsidR="00F47B84" w:rsidRPr="00C90FBE" w:rsidRDefault="00F47B84" w:rsidP="007F54AA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90FBE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СБ</w:t>
                  </w:r>
                </w:p>
              </w:tc>
              <w:tc>
                <w:tcPr>
                  <w:tcW w:w="715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321DCCA2" w14:textId="0E541B77" w:rsidR="00F47B84" w:rsidRPr="00C90FBE" w:rsidRDefault="00F47B84" w:rsidP="007F54AA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  <w:t>ВС</w:t>
                  </w:r>
                </w:p>
              </w:tc>
            </w:tr>
            <w:tr w:rsidR="00F47B84" w:rsidRPr="007F54AA" w14:paraId="254BA96F" w14:textId="77777777" w:rsidTr="004C2B84">
              <w:trPr>
                <w:trHeight w:val="170"/>
              </w:trPr>
              <w:tc>
                <w:tcPr>
                  <w:tcW w:w="714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bottom"/>
                </w:tcPr>
                <w:p w14:paraId="0465A682" w14:textId="72966110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MonthStart5 \@ dddd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6768E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пятница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</w:instrText>
                  </w:r>
                  <w:r w:rsidRPr="007F54AA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instrText>понедельник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" 1 ""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bottom"/>
                </w:tcPr>
                <w:p w14:paraId="4AB1700A" w14:textId="348AB3E6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MonthStart5 \@ dddd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6768E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пятница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</w:instrText>
                  </w:r>
                  <w:r w:rsidRPr="007F54AA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instrText>вторник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" 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=A2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6768E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=A2+1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843E7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bottom"/>
                </w:tcPr>
                <w:p w14:paraId="14240CEC" w14:textId="335795AC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MonthStart5 \@ dddd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6768E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пятница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</w:instrText>
                  </w:r>
                  <w:r w:rsidRPr="007F54AA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среда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" 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=B2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6768E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=B2+1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843E7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bottom"/>
                </w:tcPr>
                <w:p w14:paraId="461072AE" w14:textId="0D52E69E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MonthStart5 \@ dddd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6768E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пятница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</w:instrText>
                  </w:r>
                  <w:r w:rsidRPr="007F54AA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instrText>четверг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" 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=C2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6768E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=C2+1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4754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bottom"/>
                </w:tcPr>
                <w:p w14:paraId="000C58DA" w14:textId="77995FF8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MonthStart5 \@ dddd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6768E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пятница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= “</w:instrText>
                  </w:r>
                  <w:r w:rsidRPr="007F54AA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instrText>пятница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" 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=D2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D24C0D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=D2+1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D24C0D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0843E7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D24C0D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0843E7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6768E"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1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bottom"/>
                </w:tcPr>
                <w:p w14:paraId="74B95C4A" w14:textId="0FC3DD7B" w:rsidR="00F47B84" w:rsidRPr="00C90FBE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MonthStart5 \@ dddd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6768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пятница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</w:instrText>
                  </w:r>
                  <w:r w:rsidRPr="00C90FBE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суббота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" 1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=E2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6768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1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=E2+1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6768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0843E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6768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0843E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6768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</w: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bottom"/>
                </w:tcPr>
                <w:p w14:paraId="06166C76" w14:textId="7D06BBFE" w:rsidR="00F47B84" w:rsidRPr="00C90FBE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MonthStart5 \@ dddd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6768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пятница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</w:instrText>
                  </w:r>
                  <w:r w:rsidRPr="00C90FBE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воскресенье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" 1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=F2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6768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=F2+1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6768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6768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6768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3</w: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7F54AA" w14:paraId="7A8073D8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62AFD480" w14:textId="39B6EDCF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=G2+1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6768E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4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0E780FCA" w14:textId="2AC8EACD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=A3+1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6768E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5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2F027154" w14:textId="7303BF47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=B3+1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6768E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6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0BC27F28" w14:textId="048B1D72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=C3+1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6768E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7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3F94DAA1" w14:textId="471A431B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=D3+1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6768E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8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4C9415B3" w14:textId="27D7ECE8" w:rsidR="00F47B84" w:rsidRPr="00C90FBE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=E3+1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6768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9</w: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68114B3E" w14:textId="517C759B" w:rsidR="00F47B84" w:rsidRPr="00C90FBE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=F3+1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6768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10</w: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7F54AA" w14:paraId="00F6959F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2CE91C02" w14:textId="7D358255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=G3+1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6768E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11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05E439FE" w14:textId="11528AF3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=A4+1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6768E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12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1F9180C5" w14:textId="49555A60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=B4+1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6768E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13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2C05C196" w14:textId="3CE64E98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=C4+1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6768E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14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73E05DEC" w14:textId="47AF55E5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=D4+1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6768E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15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01801D0D" w14:textId="1F2E9567" w:rsidR="00F47B84" w:rsidRPr="00C90FBE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=E4+1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6768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16</w: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2AE72802" w14:textId="2DA8471D" w:rsidR="00F47B84" w:rsidRPr="00C90FBE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=F4+1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6768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17</w: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7F54AA" w14:paraId="664248EC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0ED698EB" w14:textId="08EFE47A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=G4+1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6768E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18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59B52847" w14:textId="4C36E171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=A5+1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6768E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19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15D722A2" w14:textId="1C6B3BEA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=B5+1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6768E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20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79585779" w14:textId="14855460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=C5+1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6768E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21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4D20A6C1" w14:textId="308684C4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=D5+1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6768E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22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78AA263B" w14:textId="20DBE877" w:rsidR="00F47B84" w:rsidRPr="00C90FBE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=E5+1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6768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23</w: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3289A9C2" w14:textId="40B60F82" w:rsidR="00F47B84" w:rsidRPr="00C90FBE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=F5+1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6768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24</w: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7F54AA" w14:paraId="1DE0B703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17F47096" w14:textId="3E5F4365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6768E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24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6768E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24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MonthEnd5 \@ d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6768E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6768E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25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6768E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25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6768E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25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178FDEB8" w14:textId="4712BBF6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6768E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25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6768E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25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MonthEnd5 \@ d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6768E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6768E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6768E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6768E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26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0560037A" w14:textId="402317B6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6768E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6768E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MonthEnd5 \@ d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6768E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6768E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6768E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6768E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27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4F720F80" w14:textId="65C5A8D4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6768E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6768E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MonthEnd5 \@ d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6768E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6768E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94754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6768E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94754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6768E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28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65C97378" w14:textId="4A670FDB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6768E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6768E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MonthEnd5 \@ d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6768E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6768E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6768E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94754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6768E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29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7C5FB7DA" w14:textId="43290A67" w:rsidR="00F47B84" w:rsidRPr="00C90FBE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=E6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6768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=E6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6768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MonthEnd5 \@ d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6768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=E6+1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6768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D24C0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6768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D24C0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6768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30</w: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7F1D30A9" w14:textId="450C93DF" w:rsidR="00F47B84" w:rsidRPr="00C90FBE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=F6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6768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=F6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6768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MonthEnd5 \@ d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6768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=F6+1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6768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36768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6768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36768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6768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31</w: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7F54AA" w14:paraId="32B8BE89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50D9AC0E" w14:textId="5625E76C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6768E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6768E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MonthEnd5 \@ d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6768E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5443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49AA773E" w14:textId="07546280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6768E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5443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MonthEnd5 \@ d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5443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5443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005443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5443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2BAD5D6A" w14:textId="77777777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34E587D2" w14:textId="77777777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649854BC" w14:textId="77777777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42F79B25" w14:textId="77777777" w:rsidR="00F47B84" w:rsidRPr="00C90FBE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3007B508" w14:textId="77777777" w:rsidR="00F47B84" w:rsidRPr="00C90FBE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</w:tr>
          </w:tbl>
          <w:p w14:paraId="28A2AF01" w14:textId="77777777" w:rsidR="00F47B84" w:rsidRPr="007F54AA" w:rsidRDefault="00F47B84" w:rsidP="007F54AA">
            <w:pPr>
              <w:pStyle w:val="ad"/>
              <w:spacing w:after="0"/>
              <w:rPr>
                <w:rFonts w:ascii="Arial Narrow" w:hAnsi="Arial Narrow"/>
                <w:noProof/>
                <w:color w:val="auto"/>
                <w:sz w:val="80"/>
                <w:szCs w:val="80"/>
                <w:lang w:val="en-US" w:bidi="ru-RU"/>
              </w:rPr>
            </w:pPr>
          </w:p>
        </w:tc>
      </w:tr>
    </w:tbl>
    <w:p w14:paraId="3208FF17" w14:textId="726E9943" w:rsidR="00ED5F48" w:rsidRPr="007F54AA" w:rsidRDefault="00ED5F48" w:rsidP="007F54AA">
      <w:pPr>
        <w:pStyle w:val="Months"/>
        <w:ind w:left="0"/>
        <w:jc w:val="center"/>
        <w:rPr>
          <w:rFonts w:ascii="Arial Narrow" w:hAnsi="Arial Narrow"/>
          <w:noProof/>
          <w:color w:val="auto"/>
          <w:sz w:val="10"/>
          <w:szCs w:val="10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2176"/>
        <w:gridCol w:w="2200"/>
        <w:gridCol w:w="2206"/>
        <w:gridCol w:w="2206"/>
        <w:gridCol w:w="2206"/>
        <w:gridCol w:w="2206"/>
        <w:gridCol w:w="2163"/>
      </w:tblGrid>
      <w:tr w:rsidR="006F5860" w:rsidRPr="007F54AA" w14:paraId="4B2EB927" w14:textId="77777777" w:rsidTr="00907BEC">
        <w:trPr>
          <w:trHeight w:val="340"/>
        </w:trPr>
        <w:tc>
          <w:tcPr>
            <w:tcW w:w="708" w:type="pct"/>
            <w:shd w:val="clear" w:color="auto" w:fill="auto"/>
            <w:vAlign w:val="center"/>
          </w:tcPr>
          <w:p w14:paraId="1E2EE8E7" w14:textId="0B1321FA" w:rsidR="006F5860" w:rsidRPr="007F54AA" w:rsidRDefault="006F5860" w:rsidP="007F54AA">
            <w:pPr>
              <w:pStyle w:val="Days"/>
              <w:spacing w:before="0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 w:rsidRPr="007F54AA">
              <w:rPr>
                <w:rFonts w:ascii="Arial Narrow" w:hAnsi="Arial Narrow" w:cs="Calibri"/>
                <w:noProof/>
                <w:color w:val="auto"/>
                <w:sz w:val="24"/>
                <w:szCs w:val="24"/>
                <w:lang w:bidi="ru-RU"/>
              </w:rPr>
              <w:t>Понедельник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08A9ADB4" w14:textId="5F1D5E36" w:rsidR="006F5860" w:rsidRPr="007F54AA" w:rsidRDefault="006F5860" w:rsidP="007F54AA">
            <w:pPr>
              <w:pStyle w:val="Days"/>
              <w:spacing w:before="0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 w:rsidRPr="007F54AA">
              <w:rPr>
                <w:rFonts w:ascii="Arial Narrow" w:hAnsi="Arial Narrow" w:cs="Calibri"/>
                <w:noProof/>
                <w:color w:val="auto"/>
                <w:sz w:val="24"/>
                <w:szCs w:val="24"/>
                <w:lang w:bidi="ru-RU"/>
              </w:rPr>
              <w:t>Вторник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70798650" w14:textId="0D872313" w:rsidR="006F5860" w:rsidRPr="007F54AA" w:rsidRDefault="006F5860" w:rsidP="007F54AA">
            <w:pPr>
              <w:pStyle w:val="Days"/>
              <w:spacing w:before="0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 w:rsidRPr="007F54AA">
              <w:rPr>
                <w:rFonts w:ascii="Arial Narrow" w:hAnsi="Arial Narrow" w:cs="Calibri"/>
                <w:noProof/>
                <w:color w:val="auto"/>
                <w:sz w:val="24"/>
                <w:szCs w:val="24"/>
                <w:lang w:bidi="ru-RU"/>
              </w:rPr>
              <w:t>Среда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0122A68C" w14:textId="3F2FF546" w:rsidR="006F5860" w:rsidRPr="007F54AA" w:rsidRDefault="006F5860" w:rsidP="007F54AA">
            <w:pPr>
              <w:pStyle w:val="Days"/>
              <w:spacing w:before="0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 w:rsidRPr="007F54AA">
              <w:rPr>
                <w:rFonts w:ascii="Arial Narrow" w:hAnsi="Arial Narrow" w:cs="Calibri"/>
                <w:noProof/>
                <w:color w:val="auto"/>
                <w:sz w:val="24"/>
                <w:szCs w:val="24"/>
                <w:lang w:bidi="ru-RU"/>
              </w:rPr>
              <w:t>Четверг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295C0986" w14:textId="37C22F39" w:rsidR="006F5860" w:rsidRPr="007F54AA" w:rsidRDefault="006F5860" w:rsidP="007F54AA">
            <w:pPr>
              <w:pStyle w:val="Days"/>
              <w:spacing w:before="0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 w:rsidRPr="007F54AA">
              <w:rPr>
                <w:rFonts w:ascii="Arial Narrow" w:hAnsi="Arial Narrow" w:cs="Calibri"/>
                <w:noProof/>
                <w:color w:val="auto"/>
                <w:sz w:val="24"/>
                <w:szCs w:val="24"/>
                <w:lang w:bidi="ru-RU"/>
              </w:rPr>
              <w:t>Пятница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4AE62A27" w14:textId="5405C63D" w:rsidR="006F5860" w:rsidRPr="00C90FBE" w:rsidRDefault="006F5860" w:rsidP="007F54AA">
            <w:pPr>
              <w:pStyle w:val="Days"/>
              <w:spacing w:before="0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C90FBE">
              <w:rPr>
                <w:rFonts w:ascii="Arial Narrow" w:hAnsi="Arial Narrow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t>Суббота</w:t>
            </w:r>
          </w:p>
        </w:tc>
        <w:tc>
          <w:tcPr>
            <w:tcW w:w="704" w:type="pct"/>
            <w:shd w:val="clear" w:color="auto" w:fill="auto"/>
            <w:vAlign w:val="center"/>
          </w:tcPr>
          <w:p w14:paraId="7AEC02A7" w14:textId="2AF6135D" w:rsidR="006F5860" w:rsidRPr="00C90FBE" w:rsidRDefault="006F5860" w:rsidP="007F54AA">
            <w:pPr>
              <w:pStyle w:val="Days"/>
              <w:spacing w:before="0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C90FBE">
              <w:rPr>
                <w:rFonts w:ascii="Arial Narrow" w:hAnsi="Arial Narrow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t>Воскресенье</w:t>
            </w:r>
          </w:p>
        </w:tc>
      </w:tr>
      <w:tr w:rsidR="00ED5F48" w:rsidRPr="007F54AA" w14:paraId="6A54C37E" w14:textId="77777777" w:rsidTr="007F54AA">
        <w:trPr>
          <w:trHeight w:val="1361"/>
        </w:trPr>
        <w:tc>
          <w:tcPr>
            <w:tcW w:w="708" w:type="pct"/>
            <w:tcMar>
              <w:left w:w="57" w:type="dxa"/>
              <w:right w:w="142" w:type="dxa"/>
            </w:tcMar>
          </w:tcPr>
          <w:p w14:paraId="5A81EA01" w14:textId="0888FF89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MonthStart4 \@ dddd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6768E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среда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7F54AA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>понедельник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" 1 ""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44FB043A" w14:textId="479D30C9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MonthStart4 \@ dddd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6768E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среда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7F54AA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>вторник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=A2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6768E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=A2+1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4754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6CDDF311" w14:textId="4C3E4862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MonthStart4 \@ dddd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6768E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среда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7F54AA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>среда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=B2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24C0D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1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=B2+1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24C0D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94754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24C0D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94754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6768E"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t>1</w: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19C2D6C1" w14:textId="67FD6A19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MonthStart4 \@ dddd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6768E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среда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7F54AA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>четверг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=C2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6768E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1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=C2+1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6768E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94754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6768E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94754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6768E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t>2</w: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62B55C17" w14:textId="21C8DDA3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MonthStart4 \@ dddd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6768E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среда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= “</w:instrText>
            </w:r>
            <w:r w:rsidRPr="007F54AA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>пятница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=D2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6768E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=D2+1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6768E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94754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6768E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94754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6768E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t>3</w: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629ABE1D" w14:textId="6861B065" w:rsidR="00ED5F48" w:rsidRPr="00C90FBE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</w:rPr>
            </w:pP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MonthStart4 \@ dddd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6768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среда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C90FBE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суббота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=E2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6768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=E2+1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6768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4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6768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4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6768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t>4</w: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left w:w="57" w:type="dxa"/>
              <w:right w:w="142" w:type="dxa"/>
            </w:tcMar>
          </w:tcPr>
          <w:p w14:paraId="657C3D9E" w14:textId="7D9FF87C" w:rsidR="00ED5F48" w:rsidRPr="00C90FBE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</w:rPr>
            </w:pP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MonthStart4 \@ dddd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6768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среда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C90FBE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воскресенье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=F2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6768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4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=F2+1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6768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5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6768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5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6768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t>5</w: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7F54AA" w14:paraId="7EB2B2FA" w14:textId="77777777" w:rsidTr="007F54AA">
        <w:trPr>
          <w:trHeight w:val="1361"/>
        </w:trPr>
        <w:tc>
          <w:tcPr>
            <w:tcW w:w="708" w:type="pct"/>
            <w:tcMar>
              <w:left w:w="57" w:type="dxa"/>
              <w:right w:w="142" w:type="dxa"/>
            </w:tcMar>
          </w:tcPr>
          <w:p w14:paraId="50DCA498" w14:textId="6C142E56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=G2+1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6768E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t>6</w: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3BA343AB" w14:textId="5E1F8681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=A3+1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6768E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t>7</w: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0167D8E8" w14:textId="67BEA47E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=B3+1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6768E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t>8</w: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07F8F156" w14:textId="40DE8A45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=C3+1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6768E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t>9</w: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744F146E" w14:textId="123BF845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=D3+1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6768E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t>10</w: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18CFC167" w14:textId="7E383402" w:rsidR="00ED5F48" w:rsidRPr="00C90FBE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</w:rPr>
            </w:pP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=E3+1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6768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t>11</w: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left w:w="57" w:type="dxa"/>
              <w:right w:w="142" w:type="dxa"/>
            </w:tcMar>
          </w:tcPr>
          <w:p w14:paraId="753B4AD5" w14:textId="4C30F373" w:rsidR="00ED5F48" w:rsidRPr="00C90FBE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</w:rPr>
            </w:pP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=F3+1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6768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t>12</w: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7F54AA" w14:paraId="3002DD0F" w14:textId="77777777" w:rsidTr="007F54AA">
        <w:trPr>
          <w:trHeight w:val="1361"/>
        </w:trPr>
        <w:tc>
          <w:tcPr>
            <w:tcW w:w="708" w:type="pct"/>
            <w:tcMar>
              <w:left w:w="57" w:type="dxa"/>
              <w:right w:w="142" w:type="dxa"/>
            </w:tcMar>
          </w:tcPr>
          <w:p w14:paraId="28892CB7" w14:textId="3016FEC9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=G3+1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6768E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t>13</w: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318520C1" w14:textId="16EE3DF4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=A4+1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6768E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t>14</w: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5B464F66" w14:textId="32A76F43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=B4+1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6768E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t>15</w: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360DA3E" w14:textId="0A020445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=C4+1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6768E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t>16</w: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25A13C5D" w14:textId="30A281E5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=D4+1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6768E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t>17</w: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5958C56" w14:textId="639AAA40" w:rsidR="00ED5F48" w:rsidRPr="00C90FBE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</w:rPr>
            </w:pP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=E4+1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6768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t>18</w: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left w:w="57" w:type="dxa"/>
              <w:right w:w="142" w:type="dxa"/>
            </w:tcMar>
          </w:tcPr>
          <w:p w14:paraId="45357CD5" w14:textId="013F4769" w:rsidR="00ED5F48" w:rsidRPr="00C90FBE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</w:rPr>
            </w:pP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=F4+1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6768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t>19</w: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7F54AA" w14:paraId="568BAFAE" w14:textId="77777777" w:rsidTr="007F54AA">
        <w:trPr>
          <w:trHeight w:val="1361"/>
        </w:trPr>
        <w:tc>
          <w:tcPr>
            <w:tcW w:w="708" w:type="pct"/>
            <w:tcMar>
              <w:left w:w="57" w:type="dxa"/>
              <w:right w:w="142" w:type="dxa"/>
            </w:tcMar>
          </w:tcPr>
          <w:p w14:paraId="78E74E94" w14:textId="57EFF8BA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=G4+1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6768E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t>20</w: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5CBE8491" w14:textId="43F622C3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=A5+1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6768E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t>21</w: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13F091CF" w14:textId="2981A05E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=B5+1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6768E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t>22</w: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0F167198" w14:textId="1AD28BD0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=C5+1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6768E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t>23</w: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6B107AF4" w14:textId="338D65B8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=D5+1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6768E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t>24</w: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7249DF52" w14:textId="2DE17D60" w:rsidR="00ED5F48" w:rsidRPr="00C90FBE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</w:rPr>
            </w:pP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=E5+1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6768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t>25</w: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left w:w="57" w:type="dxa"/>
              <w:right w:w="142" w:type="dxa"/>
            </w:tcMar>
          </w:tcPr>
          <w:p w14:paraId="17093039" w14:textId="3C63E78A" w:rsidR="00ED5F48" w:rsidRPr="00C90FBE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</w:rPr>
            </w:pP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=F5+1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6768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t>26</w: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7F54AA" w14:paraId="5D73EBF0" w14:textId="77777777" w:rsidTr="007F54AA">
        <w:trPr>
          <w:trHeight w:val="1361"/>
        </w:trPr>
        <w:tc>
          <w:tcPr>
            <w:tcW w:w="708" w:type="pct"/>
            <w:tcMar>
              <w:left w:w="57" w:type="dxa"/>
              <w:right w:w="142" w:type="dxa"/>
            </w:tcMar>
          </w:tcPr>
          <w:p w14:paraId="47DF9029" w14:textId="3CBEEFFF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=G5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6768E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=G5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6768E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6768E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=G5+1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6768E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6768E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6768E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t>27</w: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66AA4896" w14:textId="2BB7EDB4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=A6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6768E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=A6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6768E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6768E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=A6+1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6768E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6768E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6768E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t>28</w: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2DAF9E93" w14:textId="06486E0B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=B6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6768E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=B6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6768E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6768E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=B6+1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6768E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D24C0D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6768E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D24C0D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6768E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t>29</w: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45633F73" w14:textId="3E0BEE1B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=C6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6768E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=C6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6768E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6768E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=C6+1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6768E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36768E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6768E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36768E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6768E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t>30</w: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0B85F4A6" w14:textId="3FCABF13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=D6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6768E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=D6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6768E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6768E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=D6+1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843E7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2D073DED" w14:textId="22610EB7" w:rsidR="00ED5F48" w:rsidRPr="00C90FBE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</w:rPr>
            </w:pP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=E6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6768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=E6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843E7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843E7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=E6+1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843E7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005443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843E7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left w:w="57" w:type="dxa"/>
              <w:right w:w="142" w:type="dxa"/>
            </w:tcMar>
          </w:tcPr>
          <w:p w14:paraId="09DF7ABA" w14:textId="2704E8A5" w:rsidR="00ED5F48" w:rsidRPr="00C90FBE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</w:rPr>
            </w:pP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=F6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6768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=F6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843E7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843E7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=F6+1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843E7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0843E7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843E7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7F54AA" w14:paraId="53BE865F" w14:textId="77777777" w:rsidTr="007F54AA">
        <w:trPr>
          <w:trHeight w:val="1361"/>
        </w:trPr>
        <w:tc>
          <w:tcPr>
            <w:tcW w:w="708" w:type="pct"/>
            <w:tcMar>
              <w:left w:w="57" w:type="dxa"/>
              <w:right w:w="142" w:type="dxa"/>
            </w:tcMar>
          </w:tcPr>
          <w:p w14:paraId="432F4322" w14:textId="620D68CA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=G6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6768E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=G6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843E7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843E7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=G6+1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A5682"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072F4D3E" w14:textId="256C9317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=A7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6768E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=A7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A5682"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A5682"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=A7+1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CB2E77D" w14:textId="77777777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6678771" w14:textId="77777777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CC3DC82" w14:textId="77777777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40EF34A1" w14:textId="77777777" w:rsidR="00ED5F48" w:rsidRPr="00C90FBE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04" w:type="pct"/>
            <w:tcMar>
              <w:left w:w="57" w:type="dxa"/>
              <w:right w:w="142" w:type="dxa"/>
            </w:tcMar>
          </w:tcPr>
          <w:p w14:paraId="33C2D051" w14:textId="77777777" w:rsidR="00ED5F48" w:rsidRPr="00C90FBE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</w:rPr>
            </w:pPr>
          </w:p>
        </w:tc>
      </w:tr>
    </w:tbl>
    <w:p w14:paraId="50D5D5A5" w14:textId="77777777" w:rsidR="00ED5F48" w:rsidRPr="007F54AA" w:rsidRDefault="00ED5F48" w:rsidP="007F54AA">
      <w:pPr>
        <w:pStyle w:val="a5"/>
        <w:rPr>
          <w:rFonts w:ascii="Arial Narrow" w:hAnsi="Arial Narrow"/>
          <w:noProof/>
          <w:color w:val="auto"/>
          <w:sz w:val="2"/>
          <w:szCs w:val="2"/>
        </w:rPr>
      </w:pPr>
    </w:p>
    <w:sectPr w:rsidR="00ED5F48" w:rsidRPr="007F54AA" w:rsidSect="007F54AA">
      <w:pgSz w:w="16838" w:h="11906" w:orient="landscape" w:code="9"/>
      <w:pgMar w:top="624" w:right="720" w:bottom="567" w:left="72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FDEBF6" w14:textId="77777777" w:rsidR="000A3DB9" w:rsidRDefault="000A3DB9">
      <w:pPr>
        <w:spacing w:after="0"/>
      </w:pPr>
      <w:r>
        <w:separator/>
      </w:r>
    </w:p>
  </w:endnote>
  <w:endnote w:type="continuationSeparator" w:id="0">
    <w:p w14:paraId="78B288E2" w14:textId="77777777" w:rsidR="000A3DB9" w:rsidRDefault="000A3DB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3C37F29" w14:textId="77777777" w:rsidR="000A3DB9" w:rsidRDefault="000A3DB9">
      <w:pPr>
        <w:spacing w:after="0"/>
      </w:pPr>
      <w:r>
        <w:separator/>
      </w:r>
    </w:p>
  </w:footnote>
  <w:footnote w:type="continuationSeparator" w:id="0">
    <w:p w14:paraId="6C8F2045" w14:textId="77777777" w:rsidR="000A3DB9" w:rsidRDefault="000A3DB9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6"/>
    <w:docVar w:name="MonthEnd10" w:val="31.10.2026"/>
    <w:docVar w:name="MonthEnd11" w:val="30.11.2026"/>
    <w:docVar w:name="MonthEnd12" w:val="31.12.2026"/>
    <w:docVar w:name="MonthEnd2" w:val="28.02.2026"/>
    <w:docVar w:name="MonthEnd3" w:val="31.03.2026"/>
    <w:docVar w:name="MonthEnd4" w:val="30.04.2026"/>
    <w:docVar w:name="MonthEnd5" w:val="31.05.2026"/>
    <w:docVar w:name="MonthEnd6" w:val="30.06.2026"/>
    <w:docVar w:name="MonthEnd7" w:val="31.07.2026"/>
    <w:docVar w:name="MonthEnd8" w:val="31.08.2026"/>
    <w:docVar w:name="MonthEnd9" w:val="30.09.2026"/>
    <w:docVar w:name="Months" w:val="12"/>
    <w:docVar w:name="MonthStart1" w:val="01.01.2026"/>
    <w:docVar w:name="MonthStart10" w:val="01.10.2026"/>
    <w:docVar w:name="MonthStart11" w:val="01.11.2026"/>
    <w:docVar w:name="MonthStart12" w:val="01.12.2026"/>
    <w:docVar w:name="MonthStart2" w:val="01.02.2026"/>
    <w:docVar w:name="MonthStart3" w:val="01.03.2026"/>
    <w:docVar w:name="MonthStart4" w:val="01.04.2026"/>
    <w:docVar w:name="MonthStart5" w:val="01.05.2026"/>
    <w:docVar w:name="MonthStart6" w:val="01.06.2026"/>
    <w:docVar w:name="MonthStart7" w:val="01.07.2026"/>
    <w:docVar w:name="MonthStart8" w:val="01.08.2026"/>
    <w:docVar w:name="MonthStart9" w:val="01.09.2026"/>
    <w:docVar w:name="MonthStartLast" w:val="12/1/2012"/>
    <w:docVar w:name="WeekStart" w:val="понедельник"/>
  </w:docVars>
  <w:rsids>
    <w:rsidRoot w:val="00285C1D"/>
    <w:rsid w:val="00005443"/>
    <w:rsid w:val="00046855"/>
    <w:rsid w:val="0005357B"/>
    <w:rsid w:val="00071356"/>
    <w:rsid w:val="000843E7"/>
    <w:rsid w:val="00097A25"/>
    <w:rsid w:val="000A3DB9"/>
    <w:rsid w:val="000A5A57"/>
    <w:rsid w:val="00105630"/>
    <w:rsid w:val="001274F3"/>
    <w:rsid w:val="00151CCE"/>
    <w:rsid w:val="001B01F9"/>
    <w:rsid w:val="001C41F9"/>
    <w:rsid w:val="00285C1D"/>
    <w:rsid w:val="002A6420"/>
    <w:rsid w:val="003108C9"/>
    <w:rsid w:val="0031649E"/>
    <w:rsid w:val="003327F5"/>
    <w:rsid w:val="00340CAF"/>
    <w:rsid w:val="0036768E"/>
    <w:rsid w:val="003B6D2A"/>
    <w:rsid w:val="003C0D41"/>
    <w:rsid w:val="003C4F96"/>
    <w:rsid w:val="003D6BD9"/>
    <w:rsid w:val="003E085C"/>
    <w:rsid w:val="003E7B3A"/>
    <w:rsid w:val="003F41C4"/>
    <w:rsid w:val="00416364"/>
    <w:rsid w:val="00431B29"/>
    <w:rsid w:val="00440416"/>
    <w:rsid w:val="00462EAD"/>
    <w:rsid w:val="004A6170"/>
    <w:rsid w:val="004C2B84"/>
    <w:rsid w:val="004F6AAC"/>
    <w:rsid w:val="00504E80"/>
    <w:rsid w:val="00512F2D"/>
    <w:rsid w:val="00570FBB"/>
    <w:rsid w:val="005748F7"/>
    <w:rsid w:val="00583B82"/>
    <w:rsid w:val="005923AC"/>
    <w:rsid w:val="005A35D5"/>
    <w:rsid w:val="005D5149"/>
    <w:rsid w:val="005E656F"/>
    <w:rsid w:val="00627378"/>
    <w:rsid w:val="00667021"/>
    <w:rsid w:val="006974E1"/>
    <w:rsid w:val="006B6899"/>
    <w:rsid w:val="006C0896"/>
    <w:rsid w:val="006C26DB"/>
    <w:rsid w:val="006F513E"/>
    <w:rsid w:val="006F5860"/>
    <w:rsid w:val="0075629F"/>
    <w:rsid w:val="007A28B3"/>
    <w:rsid w:val="007C0139"/>
    <w:rsid w:val="007D45A1"/>
    <w:rsid w:val="007D7864"/>
    <w:rsid w:val="007F54AA"/>
    <w:rsid w:val="007F564D"/>
    <w:rsid w:val="008B1201"/>
    <w:rsid w:val="008C2BA6"/>
    <w:rsid w:val="008F16F7"/>
    <w:rsid w:val="00907BEC"/>
    <w:rsid w:val="009164BA"/>
    <w:rsid w:val="009166BD"/>
    <w:rsid w:val="0094754A"/>
    <w:rsid w:val="00977AAE"/>
    <w:rsid w:val="00996E56"/>
    <w:rsid w:val="00997268"/>
    <w:rsid w:val="009F5EA3"/>
    <w:rsid w:val="00A12667"/>
    <w:rsid w:val="00A14581"/>
    <w:rsid w:val="00A20E4C"/>
    <w:rsid w:val="00A86610"/>
    <w:rsid w:val="00AA23D3"/>
    <w:rsid w:val="00AA3C50"/>
    <w:rsid w:val="00AE302A"/>
    <w:rsid w:val="00AE36BB"/>
    <w:rsid w:val="00B107D7"/>
    <w:rsid w:val="00B37C7E"/>
    <w:rsid w:val="00B65B09"/>
    <w:rsid w:val="00B85583"/>
    <w:rsid w:val="00B9476B"/>
    <w:rsid w:val="00BC3952"/>
    <w:rsid w:val="00BE5AB8"/>
    <w:rsid w:val="00BF2AA2"/>
    <w:rsid w:val="00BF49DC"/>
    <w:rsid w:val="00C375A4"/>
    <w:rsid w:val="00C44DFB"/>
    <w:rsid w:val="00C6519B"/>
    <w:rsid w:val="00C70F21"/>
    <w:rsid w:val="00C7354B"/>
    <w:rsid w:val="00C800AA"/>
    <w:rsid w:val="00C85B38"/>
    <w:rsid w:val="00C90FBE"/>
    <w:rsid w:val="00C91F9B"/>
    <w:rsid w:val="00CF6166"/>
    <w:rsid w:val="00D24C0D"/>
    <w:rsid w:val="00D47677"/>
    <w:rsid w:val="00DA0093"/>
    <w:rsid w:val="00DE32AC"/>
    <w:rsid w:val="00E1407A"/>
    <w:rsid w:val="00E33F1A"/>
    <w:rsid w:val="00E50BDE"/>
    <w:rsid w:val="00E774CD"/>
    <w:rsid w:val="00E77E1D"/>
    <w:rsid w:val="00E97684"/>
    <w:rsid w:val="00ED5F48"/>
    <w:rsid w:val="00ED75B6"/>
    <w:rsid w:val="00F02E73"/>
    <w:rsid w:val="00F44587"/>
    <w:rsid w:val="00F47B84"/>
    <w:rsid w:val="00F91390"/>
    <w:rsid w:val="00F93E3B"/>
    <w:rsid w:val="00FA5682"/>
    <w:rsid w:val="00FC0032"/>
    <w:rsid w:val="00FC5F25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880</Words>
  <Characters>5016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2021-01-17T05:56:00Z</dcterms:created>
  <dcterms:modified xsi:type="dcterms:W3CDTF">2021-01-17T05:56:00Z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