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73AFC3B5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0FC527F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7D251AB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3569495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0C56F5A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6B0B52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452930A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553F117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1E23E0D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4AE420C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4E82A9C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091E7ED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07BCB8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7CE8C76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20AE613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71C28E3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73F2070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524D0A2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5594650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4578ABE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59192AB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6AB325A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38BA55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2D6DB7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2F201A9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5E074D2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11B915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0B4B033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2D5126E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0750A9B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53EDA3C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460F683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60CFE57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33418B1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5D939B1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7B42FC8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6DBDA8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4A9744A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4DDB2B38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53B6B2BE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268F010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0677FE9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580ED35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304BA68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7F43DFF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4FFF108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0BE7419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393AC53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71A7503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D13E78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3494632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718D8AC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1C6EB3B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5FDBBE8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40750BA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35A7AC9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2265E89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6BC32A5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678EB0A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24703BA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2CAF017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691D55C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5C94DC4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26694C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BF3E15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3729CD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496ACEC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0DB9468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37DDA1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79CDDF2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7EBD504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03D6166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0D8BBD1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6DD3163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7C04E7D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5745E3A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71E4DA3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4CBD9D8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81E5CA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3A2E264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301521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3AAEAEA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4633C12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0E4F2F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5CD8863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5971F93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68F943F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3816C3C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2A11FA6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085069F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2D260666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1FD63D3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857A7D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48501C7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7C97715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FC4E68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72CC33F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494742AE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22838A1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0ACCBF2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72471F3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5FCEB64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CD5579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44A7BF8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0ACF7D86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139BE60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0A17E6D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0CAE85B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5EB379D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281E5ED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00208916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28202DC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006E6D5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082EF44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8E368" w14:textId="77777777" w:rsidR="00011527" w:rsidRDefault="00011527">
      <w:pPr>
        <w:spacing w:after="0"/>
      </w:pPr>
      <w:r>
        <w:separator/>
      </w:r>
    </w:p>
  </w:endnote>
  <w:endnote w:type="continuationSeparator" w:id="0">
    <w:p w14:paraId="2116672B" w14:textId="77777777" w:rsidR="00011527" w:rsidRDefault="000115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C4997" w14:textId="77777777" w:rsidR="00011527" w:rsidRDefault="00011527">
      <w:pPr>
        <w:spacing w:after="0"/>
      </w:pPr>
      <w:r>
        <w:separator/>
      </w:r>
    </w:p>
  </w:footnote>
  <w:footnote w:type="continuationSeparator" w:id="0">
    <w:p w14:paraId="651BE41F" w14:textId="77777777" w:rsidR="00011527" w:rsidRDefault="000115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05443"/>
    <w:rsid w:val="00011527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6768E"/>
    <w:rsid w:val="00397BB2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2021-01-17T05:56:00Z</dcterms:created>
  <dcterms:modified xsi:type="dcterms:W3CDTF">2021-01-17T05:56:00Z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