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75D33928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2028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0C03EFF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18DAFCB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01DDF7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79FD823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7B1E4B0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5578CF7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60A82D2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4E5BA70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751E0CF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0F61177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EA9A82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60202F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5A6B2CB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0A5AC45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3804CE4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1905D89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7891B9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6AB25AD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67D86AB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74835E7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1CF362B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64B402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36AFD05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631DBB6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76069AB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55254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21B7C50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7F658B1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245323B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7D373FB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6833A58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12123D2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290FEE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54495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162BE90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58CADD6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17524AA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63CAFAA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7152C1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4E471" w14:textId="77777777" w:rsidR="00391DB3" w:rsidRDefault="00391DB3">
      <w:pPr>
        <w:spacing w:after="0"/>
      </w:pPr>
      <w:r>
        <w:separator/>
      </w:r>
    </w:p>
  </w:endnote>
  <w:endnote w:type="continuationSeparator" w:id="0">
    <w:p w14:paraId="6D7A2D5C" w14:textId="77777777" w:rsidR="00391DB3" w:rsidRDefault="00391D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0582B" w14:textId="77777777" w:rsidR="00391DB3" w:rsidRDefault="00391DB3">
      <w:pPr>
        <w:spacing w:after="0"/>
      </w:pPr>
      <w:r>
        <w:separator/>
      </w:r>
    </w:p>
  </w:footnote>
  <w:footnote w:type="continuationSeparator" w:id="0">
    <w:p w14:paraId="35E14E94" w14:textId="77777777" w:rsidR="00391DB3" w:rsidRDefault="00391D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36A5B"/>
    <w:rsid w:val="00151CCE"/>
    <w:rsid w:val="0015326B"/>
    <w:rsid w:val="001B01F9"/>
    <w:rsid w:val="001C41F9"/>
    <w:rsid w:val="00200715"/>
    <w:rsid w:val="0023723B"/>
    <w:rsid w:val="00285C1D"/>
    <w:rsid w:val="002B2BD8"/>
    <w:rsid w:val="002D0467"/>
    <w:rsid w:val="003327F5"/>
    <w:rsid w:val="00340CAF"/>
    <w:rsid w:val="00376AD4"/>
    <w:rsid w:val="00391DB3"/>
    <w:rsid w:val="003B2E9B"/>
    <w:rsid w:val="003B4E13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4495E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152C1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2021-01-16T22:07:00Z</dcterms:created>
  <dcterms:modified xsi:type="dcterms:W3CDTF">2021-01-16T22:07:00Z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