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4821273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45E6AE6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311E6F9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16950C6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14C5746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A083E2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3EEF868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6EC755F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1E2C7F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4F2F063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76369A4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14234E2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5495E7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50E64A8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44713A1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5F7D192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1851FC0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26A7DDE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1129FEB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43FD8DE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3DD9E57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3C9C994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3B18CFD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3643590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65CEF65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20298DB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339850B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2B2F855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2AED877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645C1FF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6D1FB7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101B9E8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635D325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7E6D9AA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2B26B75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584FBA1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1133ADE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2061D77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47BDB3ED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2028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2BE2FAF5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1DB4901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5F0DD4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3D8625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0D4F22F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64A2DCD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78BBFF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7934A3F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1C0E81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34D13D7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7EF8B1B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5474F8D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0ED29A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58705FF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21AC577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0B55208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5077DBE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33D4447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489F38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375AF93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06ED56E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7D6F8BF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691C9A0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7B53077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6BFB048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046C08B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7C6CCE8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2F37773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467ACCE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25A509F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55E6BC3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71DC8F4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5F7CCF0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67B27EC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4ED3F88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052AFED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2CA9602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31849FD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40AE20D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741F110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1DAA641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6E0BFCD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5EA8CBC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3FFEA19C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366D95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CA2721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1A0A4D4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68A201C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6434C6C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0A8FA57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671C57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3442951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48A801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00E7C8D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1AA5598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58E04C6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12E4D96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3F379A1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073951A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655CDA8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3EA7190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59E4C6C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186E6F9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68DF80E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7BCF5F7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246E17B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7ABEDE0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1A31975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2097587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11199A6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472744F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606E176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24BE5C4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61344DC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6BC402B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17CE0" w14:textId="77777777" w:rsidR="00275981" w:rsidRDefault="00275981">
      <w:pPr>
        <w:spacing w:after="0"/>
      </w:pPr>
      <w:r>
        <w:separator/>
      </w:r>
    </w:p>
  </w:endnote>
  <w:endnote w:type="continuationSeparator" w:id="0">
    <w:p w14:paraId="5E367C6D" w14:textId="77777777" w:rsidR="00275981" w:rsidRDefault="002759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40A4C" w14:textId="77777777" w:rsidR="00275981" w:rsidRDefault="00275981">
      <w:pPr>
        <w:spacing w:after="0"/>
      </w:pPr>
      <w:r>
        <w:separator/>
      </w:r>
    </w:p>
  </w:footnote>
  <w:footnote w:type="continuationSeparator" w:id="0">
    <w:p w14:paraId="489751EE" w14:textId="77777777" w:rsidR="00275981" w:rsidRDefault="002759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75981"/>
    <w:rsid w:val="00285C1D"/>
    <w:rsid w:val="002A6420"/>
    <w:rsid w:val="003108C9"/>
    <w:rsid w:val="0031649E"/>
    <w:rsid w:val="003327F5"/>
    <w:rsid w:val="00340CAF"/>
    <w:rsid w:val="0036768E"/>
    <w:rsid w:val="00397BB2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34F91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25E5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2021-01-17T05:56:00Z</dcterms:created>
  <dcterms:modified xsi:type="dcterms:W3CDTF">2021-01-17T05:56:00Z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