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7A2F2CC0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2030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3048F81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186DC2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79D6668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4DB5CD3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3A28B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2309931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320378F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1F05C84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66E0FF4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19790FB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016CD0E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788474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5C7BF09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0DF9127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4010031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1D3270C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DB1686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1A0959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7F4F6FA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27312CD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73A04E7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7042199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05F71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3228D84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1CA628F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04289D5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3B5D695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4196AE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7FE8494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EA1A9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59AA17E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036666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40FEDC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4D1186D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093C69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38AE499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E2753E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C2F7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70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ECCB2" w14:textId="77777777" w:rsidR="009D0B44" w:rsidRDefault="009D0B44">
      <w:pPr>
        <w:spacing w:after="0"/>
      </w:pPr>
      <w:r>
        <w:separator/>
      </w:r>
    </w:p>
  </w:endnote>
  <w:endnote w:type="continuationSeparator" w:id="0">
    <w:p w14:paraId="29EA25F8" w14:textId="77777777" w:rsidR="009D0B44" w:rsidRDefault="009D0B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F47D9" w14:textId="77777777" w:rsidR="009D0B44" w:rsidRDefault="009D0B44">
      <w:pPr>
        <w:spacing w:after="0"/>
      </w:pPr>
      <w:r>
        <w:separator/>
      </w:r>
    </w:p>
  </w:footnote>
  <w:footnote w:type="continuationSeparator" w:id="0">
    <w:p w14:paraId="5B143DFD" w14:textId="77777777" w:rsidR="009D0B44" w:rsidRDefault="009D0B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36A5B"/>
    <w:rsid w:val="00151CCE"/>
    <w:rsid w:val="0015326B"/>
    <w:rsid w:val="001B01F9"/>
    <w:rsid w:val="001C41F9"/>
    <w:rsid w:val="00200715"/>
    <w:rsid w:val="0023723B"/>
    <w:rsid w:val="00285C1D"/>
    <w:rsid w:val="002B270F"/>
    <w:rsid w:val="002B2BD8"/>
    <w:rsid w:val="002D0467"/>
    <w:rsid w:val="003327F5"/>
    <w:rsid w:val="00340CAF"/>
    <w:rsid w:val="00376AD4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4495E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152C1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9D0B44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C2F7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2021-01-16T22:07:00Z</dcterms:created>
  <dcterms:modified xsi:type="dcterms:W3CDTF">2021-01-16T22:07:00Z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