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6EA52596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63E9B19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471D004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7F57C41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6F6C3E5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19EF337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771E5A1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2AE1F62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62B8F6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1A368B5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01FEB08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658F902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766810C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084BF0C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0B335E4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5DDBBED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65D4071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3242CAD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4F34A99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63C5DB8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1CD6C33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2EB9879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1330BA6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0E64803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68590C4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7698C6A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5EC4F30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18C6A34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1B455E3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49AC087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38B8B6D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6260742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25C46F6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A832E4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2D22FA9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F010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798CDA2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524064F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43BEF2F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6768E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027B5688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2030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3E45C71B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500B5DA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6609278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34F9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35FAE73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1DDB9AD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094F952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7F25E5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6F41576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843E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35A072F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5A7CEFF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1D6DA89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7A62CF5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47E0D6A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51F33C6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7B0B916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2AFF7A3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25510F7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6AEC6EA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1C0BCB8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235A044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30A65B3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68011EC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599DB3A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538FE9A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2085B1C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3B2CE98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58C872D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7EE35B4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55D1E53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24DB310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5AC59F7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4A10DC2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220B298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35967E1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F0101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6C9C5D6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4EECF07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6AA9CF9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6768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02D2BE0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5A59522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D17E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397BB2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2191204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0AB3E14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2F08BF6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06DF115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126DF01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2A6CDB6A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4E46F4E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56A45CB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704B883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59E3DE6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0692717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3FC3ECF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56790B6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2064263E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7192C97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7E8FF07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00768B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10F4C31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0099A62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72FD68E3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6D81931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45397AA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66A8D32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5C1DDE0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75FDA38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4D7C62A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664FB7E6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39182F7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06D4082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7F1E084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597EBA8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4DACFEF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6768E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476B9BF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97BB2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23154E5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7F25E5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2011682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843E7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5C539FA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04729DC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D17E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F0101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4EABC" w14:textId="77777777" w:rsidR="000603A9" w:rsidRDefault="000603A9">
      <w:pPr>
        <w:spacing w:after="0"/>
      </w:pPr>
      <w:r>
        <w:separator/>
      </w:r>
    </w:p>
  </w:endnote>
  <w:endnote w:type="continuationSeparator" w:id="0">
    <w:p w14:paraId="26101FE2" w14:textId="77777777" w:rsidR="000603A9" w:rsidRDefault="000603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672EF" w14:textId="77777777" w:rsidR="000603A9" w:rsidRDefault="000603A9">
      <w:pPr>
        <w:spacing w:after="0"/>
      </w:pPr>
      <w:r>
        <w:separator/>
      </w:r>
    </w:p>
  </w:footnote>
  <w:footnote w:type="continuationSeparator" w:id="0">
    <w:p w14:paraId="014A3D79" w14:textId="77777777" w:rsidR="000603A9" w:rsidRDefault="000603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603A9"/>
    <w:rsid w:val="00071356"/>
    <w:rsid w:val="000843E7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6768E"/>
    <w:rsid w:val="00397BB2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34F91"/>
    <w:rsid w:val="00440416"/>
    <w:rsid w:val="00462EAD"/>
    <w:rsid w:val="004A6170"/>
    <w:rsid w:val="004C2B84"/>
    <w:rsid w:val="004F0101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25E5"/>
    <w:rsid w:val="007F54AA"/>
    <w:rsid w:val="007F564D"/>
    <w:rsid w:val="008B1201"/>
    <w:rsid w:val="008C2BA6"/>
    <w:rsid w:val="008F16F7"/>
    <w:rsid w:val="00907BEC"/>
    <w:rsid w:val="009164BA"/>
    <w:rsid w:val="009166BD"/>
    <w:rsid w:val="0094754A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D17E6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24C0D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2021-01-17T05:57:00Z</dcterms:created>
  <dcterms:modified xsi:type="dcterms:W3CDTF">2021-01-17T05:57:00Z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