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853"/>
        <w:gridCol w:w="7699"/>
        <w:gridCol w:w="3846"/>
      </w:tblGrid>
      <w:tr w:rsidR="00F47B84" w:rsidRPr="007F54AA" w14:paraId="3897A9E6" w14:textId="6AA1C055" w:rsidTr="007F54AA">
        <w:trPr>
          <w:trHeight w:val="1701"/>
        </w:trPr>
        <w:tc>
          <w:tcPr>
            <w:tcW w:w="1251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965"/>
              <w:gridCol w:w="963"/>
              <w:gridCol w:w="963"/>
              <w:gridCol w:w="962"/>
            </w:tblGrid>
            <w:tr w:rsidR="00F47B84" w:rsidRPr="007F54AA" w14:paraId="1C1DE5AA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30FFC26F" w14:textId="77777777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5ED2EC45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Июль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5CBF0C00" w14:textId="15C415DE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076F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t>2022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49B411DB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42005BD6" w14:textId="77777777" w:rsidR="00F47B84" w:rsidRPr="007F54AA" w:rsidRDefault="00F47B84" w:rsidP="007F54AA">
            <w:pPr>
              <w:pStyle w:val="Months"/>
              <w:ind w:left="0"/>
              <w:jc w:val="center"/>
              <w:rPr>
                <w:rFonts w:ascii="Arial Narrow" w:hAnsi="Arial Narrow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1"/>
              <w:gridCol w:w="550"/>
              <w:gridCol w:w="551"/>
              <w:gridCol w:w="550"/>
              <w:gridCol w:w="551"/>
              <w:gridCol w:w="550"/>
              <w:gridCol w:w="550"/>
            </w:tblGrid>
            <w:tr w:rsidR="00F47B84" w:rsidRPr="007F54AA" w14:paraId="3E59FE93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2CFF99C" w14:textId="041A2139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  <w:t>ПН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FA7997C" w14:textId="39819B86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BB7EC48" w14:textId="5526E2C8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9F075E0" w14:textId="024460EF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8E6E59E" w14:textId="132D20A6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D03D708" w14:textId="4B6C28EC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75D38D5" w14:textId="0D4CDBB1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ВС</w:t>
                  </w:r>
                </w:p>
              </w:tc>
            </w:tr>
            <w:tr w:rsidR="00F47B84" w:rsidRPr="007F54AA" w14:paraId="316B4155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D8813EA" w14:textId="16B3C29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76F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870A891" w14:textId="7D7128F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76F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76F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4FF6AC3" w14:textId="05FC4D74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76F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76F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5AF9B80" w14:textId="68904E9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76F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76F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CED3D1E" w14:textId="4AE31C0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76F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A281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A281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A281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76FA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44E638B" w14:textId="0F160D03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76F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76F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76F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76F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76F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E4D9573" w14:textId="5EA12169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76F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76F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76F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76F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76F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5A4BAA8A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AB62AB9" w14:textId="13A99E3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76F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991FB09" w14:textId="71D27C24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76F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0585D9D" w14:textId="72FE2FA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76F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90C259A" w14:textId="7682D18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76F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20B6F6A" w14:textId="4B6AC8D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76F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BBE39FB" w14:textId="5B67D2FC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76F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BC3316C" w14:textId="187FF0F5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76F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2321E5D6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3DA53B7" w14:textId="15D92B2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76F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9CA5652" w14:textId="620E254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76F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25E3C2A" w14:textId="2ABBCDBB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76F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436EFD2" w14:textId="3043BD1B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76F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A9B3FF4" w14:textId="588192B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76F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F1465D" w14:textId="0049602C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76F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32525A4" w14:textId="55C48843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76F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4E21CBB4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67B13BD" w14:textId="401AD8A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76F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AB12110" w14:textId="3AE671A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76F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84E2FC4" w14:textId="2586E19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76F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A8B3A96" w14:textId="32D79BD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76F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A5351CE" w14:textId="4729F90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76F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975FFFD" w14:textId="3ED190D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76F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EEA5093" w14:textId="22F66959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76F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612136E2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19089FE" w14:textId="0D0B898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76F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76F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76F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76F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76F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76F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10A8155" w14:textId="6C7560F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76F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76F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76F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76F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76F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76F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B106C3A" w14:textId="5A55E7F8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76F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76F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76F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76F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76F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76F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014C3F3" w14:textId="6C803F5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76F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76F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76F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76F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76F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76F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7AE1F6D" w14:textId="37018DC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76F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76F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76F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76F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76F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76F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F86822" w14:textId="5A591185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76F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76F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76F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76F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76F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76F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DBFC625" w14:textId="71F8A751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76F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76F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76F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76F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D076F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76F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D076F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76F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43686691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24353D8" w14:textId="19AC66E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76F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76F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76F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BF453D7" w14:textId="1627C7C4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76F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7415F28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1EC6BB4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5ECC0FD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6B499A2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97688BC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4B203E0B" w14:textId="77777777" w:rsidR="00F47B84" w:rsidRPr="007F54AA" w:rsidRDefault="00F47B84" w:rsidP="007F54AA">
            <w:pPr>
              <w:pStyle w:val="ad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p w14:paraId="289717E6" w14:textId="77777777" w:rsidR="00F47B84" w:rsidRPr="007F54AA" w:rsidRDefault="00F47B84" w:rsidP="007F54AA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80"/>
                <w:szCs w:val="80"/>
                <w:lang w:bidi="ru-RU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  <w:t>Август</w:t>
            </w:r>
          </w:p>
          <w:p w14:paraId="055F6AFA" w14:textId="656272A7" w:rsidR="00F47B84" w:rsidRPr="007F54AA" w:rsidRDefault="00F47B84" w:rsidP="007F54AA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076F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t>2022</w:t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249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844"/>
              <w:gridCol w:w="1313"/>
              <w:gridCol w:w="845"/>
              <w:gridCol w:w="844"/>
            </w:tblGrid>
            <w:tr w:rsidR="00F47B84" w:rsidRPr="007F54AA" w14:paraId="153C5C83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7024C989" w14:textId="77777777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E548661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Сентябрь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1BB40996" w14:textId="53319536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076F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t>2022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64E08ADE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47B5DCB7" w14:textId="77777777" w:rsidR="00F47B84" w:rsidRPr="007F54AA" w:rsidRDefault="00F47B84" w:rsidP="007F54AA">
            <w:pPr>
              <w:pStyle w:val="Months"/>
              <w:ind w:left="0"/>
              <w:jc w:val="center"/>
              <w:rPr>
                <w:rFonts w:ascii="Arial Narrow" w:hAnsi="Arial Narrow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49"/>
              <w:gridCol w:w="550"/>
              <w:gridCol w:w="549"/>
              <w:gridCol w:w="550"/>
              <w:gridCol w:w="549"/>
              <w:gridCol w:w="549"/>
            </w:tblGrid>
            <w:tr w:rsidR="00F47B84" w:rsidRPr="007F54AA" w14:paraId="2E0FC384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6E12B21" w14:textId="04D601A8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  <w:t>ПН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74051E1" w14:textId="1F8205F0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991E3C0" w14:textId="2C9D25FF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CDB33BD" w14:textId="37D5F5F5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05C9E39" w14:textId="702A949A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C2EABE7" w14:textId="3E428247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585836D" w14:textId="680643B0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ВС</w:t>
                  </w:r>
                </w:p>
              </w:tc>
            </w:tr>
            <w:tr w:rsidR="00F47B84" w:rsidRPr="007F54AA" w14:paraId="0C2E0EC0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DCC6D68" w14:textId="6B5BCF4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76F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68DE914" w14:textId="6D129B0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76F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76F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D3363E1" w14:textId="7AE4009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76F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76F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78B90BF" w14:textId="5FD2768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76F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A281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A281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A281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76FA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03CB957" w14:textId="761465B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76F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76F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76F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76F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76F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49F232A" w14:textId="20DDDC34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76F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76F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76F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76F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76F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814AC98" w14:textId="4D068BF0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76F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76F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76F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76F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76F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3D773F79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F892D2" w14:textId="3D589C5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76F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4256F89" w14:textId="1AFA1DA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76F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B34AE2A" w14:textId="76D9B2A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76F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F0A6177" w14:textId="1BAB465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76F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C49F4C4" w14:textId="51A7804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76F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C3FB136" w14:textId="305C99C8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76F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27E2C54" w14:textId="4FE2778F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76F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22BA702D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2CADE33" w14:textId="4414EB8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76F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BBB21D1" w14:textId="3BA3745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76F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50D4038" w14:textId="62C7EC9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76F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8657065" w14:textId="2616C21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76F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695BA8B" w14:textId="424B48F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76F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92236E4" w14:textId="621D1066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76F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0A0C536" w14:textId="116AF1F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76F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708B8155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56E33BB" w14:textId="50E70C3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76F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FC36E6A" w14:textId="519B5B8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76F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76FBE6A" w14:textId="2807453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76F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4E89D2F" w14:textId="3EDC096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76F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AE2E226" w14:textId="0728AF7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76F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D0AAFFC" w14:textId="17FDA0B6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76F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E0E2AC5" w14:textId="605CC5CC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76F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760C55AA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2ED9BCE" w14:textId="751F075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76F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76F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76F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76F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76F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76F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07F0679" w14:textId="61078E7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76F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76F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76F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76F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76F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76F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4284B98" w14:textId="4661364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76F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76F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76F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76F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76F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76F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8E8AE75" w14:textId="63EA52D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76F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76F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76F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76F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76F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76F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17986BC" w14:textId="02A25D6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76F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76F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76F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76F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D076F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76F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D076F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76F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E32B809" w14:textId="30FB4D4B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76F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76F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76F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ACAEDAA" w14:textId="2EC69FAA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76F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50A27A83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23F62D4" w14:textId="4C5114E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76F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4BF3375" w14:textId="4262C82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76F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626048B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B8917B2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55EE147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3F543ED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33B9A7C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5A5C63D4" w14:textId="77777777" w:rsidR="00F47B84" w:rsidRPr="007F54AA" w:rsidRDefault="00F47B84" w:rsidP="007F54AA">
            <w:pPr>
              <w:pStyle w:val="ad"/>
              <w:spacing w:after="0"/>
              <w:rPr>
                <w:rFonts w:ascii="Arial Narrow" w:hAnsi="Arial Narrow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36B97403" w14:textId="63A23460" w:rsidR="00ED5F48" w:rsidRPr="007F54AA" w:rsidRDefault="00ED5F48" w:rsidP="007F54AA">
      <w:pPr>
        <w:pStyle w:val="Months"/>
        <w:ind w:left="0"/>
        <w:jc w:val="center"/>
        <w:rPr>
          <w:rFonts w:ascii="Arial Narrow" w:hAnsi="Arial Narrow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6"/>
        <w:gridCol w:w="2206"/>
        <w:gridCol w:w="2206"/>
        <w:gridCol w:w="2206"/>
        <w:gridCol w:w="2166"/>
      </w:tblGrid>
      <w:tr w:rsidR="006F5860" w:rsidRPr="007F54AA" w14:paraId="58B73B97" w14:textId="77777777" w:rsidTr="00907BEC">
        <w:trPr>
          <w:trHeight w:val="340"/>
        </w:trPr>
        <w:tc>
          <w:tcPr>
            <w:tcW w:w="707" w:type="pct"/>
            <w:shd w:val="clear" w:color="auto" w:fill="auto"/>
            <w:vAlign w:val="center"/>
          </w:tcPr>
          <w:p w14:paraId="03A47607" w14:textId="051ACDC7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Понедельник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750A356" w14:textId="09316C8F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B970E4E" w14:textId="50B6677A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D0CAE09" w14:textId="74DE8484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A7D7818" w14:textId="5654502A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A750F0D" w14:textId="038E862D" w:rsidR="006F5860" w:rsidRPr="00C90FBE" w:rsidRDefault="006F5860" w:rsidP="007F54AA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27CF59DD" w14:textId="50A1414A" w:rsidR="006F5860" w:rsidRPr="00C90FBE" w:rsidRDefault="006F5860" w:rsidP="007F54AA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Воскресенье</w:t>
            </w:r>
          </w:p>
        </w:tc>
      </w:tr>
      <w:tr w:rsidR="00ED5F48" w:rsidRPr="007F54AA" w14:paraId="4D9E18BA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0875F490" w14:textId="19814244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076F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="00D076F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076FA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033F096" w14:textId="549CD9CE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076F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076F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076F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D076F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076F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D076F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076F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3A16DC7" w14:textId="298BA82D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076F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076F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076F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D076F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076F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D076F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076F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2FD497A" w14:textId="7C75CF90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076F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076F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076F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D076F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076F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D076F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076F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9F8B385" w14:textId="20239056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076F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076F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076F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D076F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076F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D076F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076F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0BEC3A" w14:textId="599B7EFC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076F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076F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076F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D076F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076F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D076F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076F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45725119" w14:textId="085414E0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076F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076F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076F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7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076F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7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076F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20258D95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45277FF2" w14:textId="623500DB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076F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76441BB" w14:textId="027AEE26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076F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C3A5C1A" w14:textId="70C5D8ED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076F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5EC41FC" w14:textId="6F141646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076F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3AC5A28" w14:textId="6358D1F1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076F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60B82CD" w14:textId="46FF6F4E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076F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32A5DD3F" w14:textId="3B48A10A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076F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6E3A00FA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5BB562D8" w14:textId="586948E8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076F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589DF0E1" w14:textId="6B864F34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076F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E2EBD9B" w14:textId="0D30F459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076F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22CC34B" w14:textId="5ECC75E0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076F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A4CE1E0" w14:textId="0D04516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076F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28208BE" w14:textId="79AF69D5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076F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31964DF8" w14:textId="0794F5E1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076F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319BF7D1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42446783" w14:textId="17A3606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076F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5543ED9F" w14:textId="724E722F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076F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9FFCF38" w14:textId="201C9510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076F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BD64BE" w14:textId="2BBB780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076F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DCEBF36" w14:textId="4118D52F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076F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F8A73ED" w14:textId="42B70B88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076F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5D8E27DB" w14:textId="200905D1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076F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7343E446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477EDF0C" w14:textId="73987F42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076F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076F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076F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076F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076F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076F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93FAC31" w14:textId="03A0DF88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076F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076F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076F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076F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076F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076F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ABDD607" w14:textId="74DFB738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076F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076F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076F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076F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076F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076F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FC8988A" w14:textId="013EDFDF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076F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076F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076F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81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D90E9B4" w14:textId="7AA9565B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076F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81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81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81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81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B629D18" w14:textId="39B93362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076F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81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81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81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81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5131818D" w14:textId="5BAF3FB7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076F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81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81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81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81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35D117A2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0E993A68" w14:textId="762DCCEB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076F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81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81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81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81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7626DB1" w14:textId="5C18CBB2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076F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81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81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81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81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616E4D7" w14:textId="7777777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755AECC" w14:textId="7777777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D1FA5C4" w14:textId="7777777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227525A" w14:textId="77777777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698F342A" w14:textId="77777777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p w14:paraId="50D5D5A5" w14:textId="77777777" w:rsidR="00ED5F48" w:rsidRPr="007F54AA" w:rsidRDefault="00ED5F48" w:rsidP="007F54AA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ED5F48" w:rsidRPr="007F54AA" w:rsidSect="007F54AA">
      <w:pgSz w:w="16838" w:h="11906" w:orient="landscape" w:code="9"/>
      <w:pgMar w:top="624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C182C6" w14:textId="77777777" w:rsidR="00BD0638" w:rsidRDefault="00BD0638">
      <w:pPr>
        <w:spacing w:after="0"/>
      </w:pPr>
      <w:r>
        <w:separator/>
      </w:r>
    </w:p>
  </w:endnote>
  <w:endnote w:type="continuationSeparator" w:id="0">
    <w:p w14:paraId="21758569" w14:textId="77777777" w:rsidR="00BD0638" w:rsidRDefault="00BD063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3A06BF" w14:textId="77777777" w:rsidR="00BD0638" w:rsidRDefault="00BD0638">
      <w:pPr>
        <w:spacing w:after="0"/>
      </w:pPr>
      <w:r>
        <w:separator/>
      </w:r>
    </w:p>
  </w:footnote>
  <w:footnote w:type="continuationSeparator" w:id="0">
    <w:p w14:paraId="01444BCE" w14:textId="77777777" w:rsidR="00BD0638" w:rsidRDefault="00BD063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97A25"/>
    <w:rsid w:val="000A5A57"/>
    <w:rsid w:val="00105630"/>
    <w:rsid w:val="001274F3"/>
    <w:rsid w:val="00151CCE"/>
    <w:rsid w:val="001B01F9"/>
    <w:rsid w:val="001C41F9"/>
    <w:rsid w:val="00285C1D"/>
    <w:rsid w:val="002A6420"/>
    <w:rsid w:val="003108C9"/>
    <w:rsid w:val="0031649E"/>
    <w:rsid w:val="003327F5"/>
    <w:rsid w:val="00340CAF"/>
    <w:rsid w:val="003B6D2A"/>
    <w:rsid w:val="003C0D41"/>
    <w:rsid w:val="003C4F96"/>
    <w:rsid w:val="003D6BD9"/>
    <w:rsid w:val="003E085C"/>
    <w:rsid w:val="003E7B3A"/>
    <w:rsid w:val="003F41C4"/>
    <w:rsid w:val="00416364"/>
    <w:rsid w:val="00431B29"/>
    <w:rsid w:val="00440416"/>
    <w:rsid w:val="00462EAD"/>
    <w:rsid w:val="004A6170"/>
    <w:rsid w:val="004C2B84"/>
    <w:rsid w:val="004F6AAC"/>
    <w:rsid w:val="00504E80"/>
    <w:rsid w:val="00512F2D"/>
    <w:rsid w:val="00570FBB"/>
    <w:rsid w:val="005748F7"/>
    <w:rsid w:val="00583B82"/>
    <w:rsid w:val="005923AC"/>
    <w:rsid w:val="005A35D5"/>
    <w:rsid w:val="005D5149"/>
    <w:rsid w:val="005E656F"/>
    <w:rsid w:val="00627378"/>
    <w:rsid w:val="00667021"/>
    <w:rsid w:val="006974E1"/>
    <w:rsid w:val="006B6899"/>
    <w:rsid w:val="006C0896"/>
    <w:rsid w:val="006C26DB"/>
    <w:rsid w:val="006F513E"/>
    <w:rsid w:val="006F5860"/>
    <w:rsid w:val="0075629F"/>
    <w:rsid w:val="007A28B3"/>
    <w:rsid w:val="007C0139"/>
    <w:rsid w:val="007D45A1"/>
    <w:rsid w:val="007D7864"/>
    <w:rsid w:val="007F54AA"/>
    <w:rsid w:val="007F564D"/>
    <w:rsid w:val="008B1201"/>
    <w:rsid w:val="008F16F7"/>
    <w:rsid w:val="00907BEC"/>
    <w:rsid w:val="009164BA"/>
    <w:rsid w:val="009166BD"/>
    <w:rsid w:val="00977AAE"/>
    <w:rsid w:val="00996E56"/>
    <w:rsid w:val="00997268"/>
    <w:rsid w:val="009F5EA3"/>
    <w:rsid w:val="00A12667"/>
    <w:rsid w:val="00A14581"/>
    <w:rsid w:val="00A20E4C"/>
    <w:rsid w:val="00A86610"/>
    <w:rsid w:val="00AA23D3"/>
    <w:rsid w:val="00AA3C50"/>
    <w:rsid w:val="00AE302A"/>
    <w:rsid w:val="00AE36BB"/>
    <w:rsid w:val="00B107D7"/>
    <w:rsid w:val="00B37C7E"/>
    <w:rsid w:val="00B65B09"/>
    <w:rsid w:val="00B85583"/>
    <w:rsid w:val="00B9476B"/>
    <w:rsid w:val="00BC3952"/>
    <w:rsid w:val="00BD0638"/>
    <w:rsid w:val="00BE5AB8"/>
    <w:rsid w:val="00BF2AA2"/>
    <w:rsid w:val="00BF49DC"/>
    <w:rsid w:val="00C375A4"/>
    <w:rsid w:val="00C44DFB"/>
    <w:rsid w:val="00C6519B"/>
    <w:rsid w:val="00C70F21"/>
    <w:rsid w:val="00C7354B"/>
    <w:rsid w:val="00C800AA"/>
    <w:rsid w:val="00C85B38"/>
    <w:rsid w:val="00C90FBE"/>
    <w:rsid w:val="00C91F9B"/>
    <w:rsid w:val="00CF6166"/>
    <w:rsid w:val="00D076FA"/>
    <w:rsid w:val="00D47677"/>
    <w:rsid w:val="00DA0093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2E73"/>
    <w:rsid w:val="00F44587"/>
    <w:rsid w:val="00F47B84"/>
    <w:rsid w:val="00F91390"/>
    <w:rsid w:val="00F93E3B"/>
    <w:rsid w:val="00FA2812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882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2021-01-17T07:15:00Z</dcterms:created>
  <dcterms:modified xsi:type="dcterms:W3CDTF">2021-01-17T07:15:00Z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