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3853"/>
        <w:gridCol w:w="7699"/>
        <w:gridCol w:w="3846"/>
      </w:tblGrid>
      <w:tr w:rsidR="00F47B84" w:rsidRPr="007F54AA" w14:paraId="3897A9E6" w14:textId="6AA1C055" w:rsidTr="007F54AA">
        <w:trPr>
          <w:trHeight w:val="1701"/>
        </w:trPr>
        <w:tc>
          <w:tcPr>
            <w:tcW w:w="1251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965"/>
              <w:gridCol w:w="963"/>
              <w:gridCol w:w="963"/>
              <w:gridCol w:w="962"/>
            </w:tblGrid>
            <w:tr w:rsidR="00F47B84" w:rsidRPr="007F54AA" w14:paraId="1C1DE5AA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30FFC26F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bookmarkStart w:id="0" w:name="_GoBack"/>
                  <w:bookmarkEnd w:id="0"/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ED2EC45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Июль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5CBF0C00" w14:textId="00BA1F35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49B411DB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2005BD6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1"/>
              <w:gridCol w:w="550"/>
              <w:gridCol w:w="551"/>
              <w:gridCol w:w="550"/>
              <w:gridCol w:w="551"/>
              <w:gridCol w:w="550"/>
              <w:gridCol w:w="550"/>
            </w:tblGrid>
            <w:tr w:rsidR="00F47B84" w:rsidRPr="007F54AA" w14:paraId="3E59FE93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2CFF99C" w14:textId="041A2139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FA7997C" w14:textId="39819B8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BB7EC48" w14:textId="5526E2C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59F075E0" w14:textId="024460E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78E6E59E" w14:textId="132D20A6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D03D708" w14:textId="4B6C28EC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5D38D5" w14:textId="0D4CDBB1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316B4155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D8813EA" w14:textId="3AE0123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0870A891" w14:textId="1BF07DA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4FF6AC3" w14:textId="55BF46A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5AF9B80" w14:textId="5A6B835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CED3D1E" w14:textId="1C2BBDC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44E638B" w14:textId="126A7D9B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E4D9573" w14:textId="412DB50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MonthStart7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A4BAA8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AB62AB9" w14:textId="18F2779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991FB09" w14:textId="3E195AF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585D9D" w14:textId="0A74A8F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90C259A" w14:textId="2D3E9A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20B6F6A" w14:textId="09C8CB4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BBE39FB" w14:textId="6296972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BC3316C" w14:textId="78513C7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321E5D6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3DA53B7" w14:textId="69F5B6E3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CA5652" w14:textId="5781BE4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25E3C2A" w14:textId="3CE1B3F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36EFD2" w14:textId="404A41B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A9B3FF4" w14:textId="1D12326F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0F1465D" w14:textId="5F37720F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32525A4" w14:textId="6D63FAE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E21CBB4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67B13BD" w14:textId="3B1BA3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AB12110" w14:textId="317F4B71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84E2FC4" w14:textId="2BAB76E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A8B3A96" w14:textId="5E431ACB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5351CE" w14:textId="5B95A92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975FFFD" w14:textId="406BB09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EEA5093" w14:textId="05D3B52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612136E2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19089FE" w14:textId="1A3C4E9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10A8155" w14:textId="77FD50E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B106C3A" w14:textId="44C38B2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014C3F3" w14:textId="16115BD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7AE1F6D" w14:textId="4792609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6822" w14:textId="46C53AF5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DBFC625" w14:textId="251B3D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76FA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43686691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4353D8" w14:textId="783496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BF453D7" w14:textId="28276CA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MonthEnd7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8B7256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7415F28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1EC6BB4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5ECC0FD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6B499A2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97688B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4B203E0B" w14:textId="77777777" w:rsidR="00F47B84" w:rsidRPr="007F54AA" w:rsidRDefault="00F47B84" w:rsidP="007F54AA">
            <w:pPr>
              <w:pStyle w:val="ad"/>
              <w:spacing w:after="0"/>
              <w:jc w:val="left"/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</w:pPr>
          </w:p>
        </w:tc>
        <w:tc>
          <w:tcPr>
            <w:tcW w:w="2500" w:type="pct"/>
            <w:tcMar>
              <w:left w:w="142" w:type="dxa"/>
              <w:right w:w="142" w:type="dxa"/>
            </w:tcMar>
            <w:vAlign w:val="bottom"/>
          </w:tcPr>
          <w:p w14:paraId="289717E6" w14:textId="77777777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80"/>
                <w:szCs w:val="80"/>
                <w:lang w:bidi="ru-RU"/>
              </w:rPr>
              <w:t>Август</w:t>
            </w:r>
          </w:p>
          <w:p w14:paraId="055F6AFA" w14:textId="2A0A059B" w:rsidR="00F47B84" w:rsidRPr="007F54AA" w:rsidRDefault="00F47B84" w:rsidP="007F54AA">
            <w:pPr>
              <w:pStyle w:val="ad"/>
              <w:spacing w:after="0"/>
              <w:jc w:val="center"/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instrText xml:space="preserve"> DOCVARIABLE  MonthStart1 \@  yyyy   \* MERGEFORMAT </w:instrTex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t>2025</w:t>
            </w:r>
            <w:r w:rsidRPr="007F54AA">
              <w:rPr>
                <w:rFonts w:ascii="Arial Narrow" w:hAnsi="Arial Narrow"/>
                <w:noProof/>
                <w:color w:val="auto"/>
                <w:sz w:val="72"/>
                <w:szCs w:val="72"/>
                <w:lang w:bidi="ru-RU"/>
              </w:rPr>
              <w:fldChar w:fldCharType="end"/>
            </w:r>
          </w:p>
        </w:tc>
        <w:tc>
          <w:tcPr>
            <w:tcW w:w="1249" w:type="pct"/>
            <w:vAlign w:val="bottom"/>
          </w:tcPr>
          <w:tbl>
            <w:tblPr>
              <w:tblStyle w:val="ae"/>
              <w:tblW w:w="5000" w:type="pct"/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844"/>
              <w:gridCol w:w="1313"/>
              <w:gridCol w:w="845"/>
              <w:gridCol w:w="844"/>
            </w:tblGrid>
            <w:tr w:rsidR="00F47B84" w:rsidRPr="007F54AA" w14:paraId="153C5C83" w14:textId="77777777" w:rsidTr="00F47B84">
              <w:trPr>
                <w:trHeight w:val="227"/>
              </w:trPr>
              <w:tc>
                <w:tcPr>
                  <w:tcW w:w="1251" w:type="pct"/>
                </w:tcPr>
                <w:p w14:paraId="7024C989" w14:textId="77777777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4E548661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28"/>
                      <w:szCs w:val="28"/>
                      <w:lang w:bidi="ru-RU"/>
                    </w:rPr>
                    <w:t>Сентябрь</w:t>
                  </w:r>
                </w:p>
              </w:tc>
              <w:tc>
                <w:tcPr>
                  <w:tcW w:w="1250" w:type="pct"/>
                  <w:tcMar>
                    <w:left w:w="142" w:type="dxa"/>
                    <w:right w:w="142" w:type="dxa"/>
                  </w:tcMar>
                  <w:vAlign w:val="bottom"/>
                </w:tcPr>
                <w:p w14:paraId="1BB40996" w14:textId="2F440704" w:rsidR="00F47B84" w:rsidRPr="007F54AA" w:rsidRDefault="00F47B84" w:rsidP="007F54AA">
                  <w:pPr>
                    <w:pStyle w:val="ad"/>
                    <w:spacing w:after="0"/>
                    <w:jc w:val="left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instrText xml:space="preserve"> DOCVARIABLE  MonthStart1 \@  yyyy   \* MERGEFORMAT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t>2025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  <w:fldChar w:fldCharType="end"/>
                  </w:r>
                </w:p>
              </w:tc>
              <w:tc>
                <w:tcPr>
                  <w:tcW w:w="1249" w:type="pct"/>
                </w:tcPr>
                <w:p w14:paraId="64E08ADE" w14:textId="77777777" w:rsidR="00F47B84" w:rsidRPr="007F54AA" w:rsidRDefault="00F47B84" w:rsidP="007F54AA">
                  <w:pPr>
                    <w:pStyle w:val="ad"/>
                    <w:spacing w:after="0"/>
                    <w:rPr>
                      <w:rFonts w:ascii="Arial Narrow" w:hAnsi="Arial Narrow"/>
                      <w:noProof/>
                      <w:color w:val="auto"/>
                      <w:sz w:val="28"/>
                      <w:szCs w:val="28"/>
                      <w:lang w:bidi="ru-RU"/>
                    </w:rPr>
                  </w:pPr>
                </w:p>
              </w:tc>
            </w:tr>
          </w:tbl>
          <w:p w14:paraId="47B5DCB7" w14:textId="77777777" w:rsidR="00F47B84" w:rsidRPr="007F54AA" w:rsidRDefault="00F47B84" w:rsidP="007F54AA">
            <w:pPr>
              <w:pStyle w:val="Months"/>
              <w:ind w:left="0"/>
              <w:jc w:val="center"/>
              <w:rPr>
                <w:rFonts w:ascii="Arial Narrow" w:hAnsi="Arial Narrow"/>
                <w:noProof/>
                <w:color w:val="auto"/>
                <w:sz w:val="10"/>
                <w:szCs w:val="10"/>
              </w:rPr>
            </w:pPr>
          </w:p>
          <w:tbl>
            <w:tblPr>
              <w:tblStyle w:val="CalendarTable"/>
              <w:tblW w:w="5000" w:type="pct"/>
              <w:tblCellMar>
                <w:left w:w="142" w:type="dxa"/>
                <w:right w:w="142" w:type="dxa"/>
              </w:tblCellMar>
              <w:tblLook w:val="04A0" w:firstRow="1" w:lastRow="0" w:firstColumn="1" w:lastColumn="0" w:noHBand="0" w:noVBand="1"/>
              <w:tblCaption w:val="Таблица содержимого календаря"/>
            </w:tblPr>
            <w:tblGrid>
              <w:gridCol w:w="550"/>
              <w:gridCol w:w="549"/>
              <w:gridCol w:w="550"/>
              <w:gridCol w:w="549"/>
              <w:gridCol w:w="550"/>
              <w:gridCol w:w="549"/>
              <w:gridCol w:w="549"/>
            </w:tblGrid>
            <w:tr w:rsidR="00F47B84" w:rsidRPr="007F54AA" w14:paraId="2E0FC384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6E12B21" w14:textId="04D601A8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  <w:t>ПН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74051E1" w14:textId="1F8205F0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ВТ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6991E3C0" w14:textId="2C9D25FF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СР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DB33BD" w14:textId="37D5F5F5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ЧТ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205C9E39" w14:textId="702A949A" w:rsidR="00F47B84" w:rsidRPr="007F54AA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noProof/>
                      <w:color w:val="auto"/>
                      <w:sz w:val="40"/>
                      <w:szCs w:val="40"/>
                    </w:rPr>
                  </w:pP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t>ПТ</w:t>
                  </w:r>
                </w:p>
              </w:tc>
              <w:tc>
                <w:tcPr>
                  <w:tcW w:w="714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1C2EABE7" w14:textId="3E428247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СБ</w:t>
                  </w:r>
                </w:p>
              </w:tc>
              <w:tc>
                <w:tcPr>
                  <w:tcW w:w="715" w:type="pct"/>
                  <w:tcBorders>
                    <w:bottom w:val="single" w:sz="4" w:space="0" w:color="auto"/>
                  </w:tcBorders>
                  <w:shd w:val="clear" w:color="auto" w:fill="auto"/>
                  <w:vAlign w:val="center"/>
                </w:tcPr>
                <w:p w14:paraId="4585836D" w14:textId="680643B0" w:rsidR="00F47B84" w:rsidRPr="00C90FBE" w:rsidRDefault="00F47B84" w:rsidP="007F54AA">
                  <w:pPr>
                    <w:pStyle w:val="Days"/>
                    <w:spacing w:before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40"/>
                      <w:szCs w:val="40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  <w:t>ВС</w:t>
                  </w:r>
                </w:p>
              </w:tc>
            </w:tr>
            <w:tr w:rsidR="00F47B84" w:rsidRPr="007F54AA" w14:paraId="0C2E0EC0" w14:textId="77777777" w:rsidTr="004C2B84">
              <w:trPr>
                <w:trHeight w:val="170"/>
              </w:trPr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2DCC6D68" w14:textId="5A2DE4D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" 1 ""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68DE914" w14:textId="3A2292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вторник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1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5D3363E1" w14:textId="553D8B9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среда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78B90BF" w14:textId="10AABFF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четверг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603CB957" w14:textId="52F7210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= “</w:instrText>
                  </w:r>
                  <w:r w:rsidRPr="007F54AA">
                    <w:rPr>
                      <w:rFonts w:ascii="Arial Narrow" w:hAnsi="Arial Narrow" w:cs="Calibri"/>
                      <w:noProof/>
                      <w:color w:val="auto"/>
                      <w:sz w:val="16"/>
                      <w:szCs w:val="16"/>
                      <w:lang w:bidi="ru-RU"/>
                    </w:rPr>
                    <w:instrText>пятница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4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149F232A" w14:textId="1D5A0A73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суббота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5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6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Borders>
                    <w:top w:val="single" w:sz="4" w:space="0" w:color="auto"/>
                  </w:tcBorders>
                  <w:tcMar>
                    <w:right w:w="142" w:type="dxa"/>
                  </w:tcMar>
                  <w:vAlign w:val="bottom"/>
                </w:tcPr>
                <w:p w14:paraId="3814AC98" w14:textId="2C22074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MonthStart9 \@ dddd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понедельник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“</w:instrText>
                  </w:r>
                  <w:r w:rsidRPr="00C90FBE"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воскресенье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" 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&lt;&gt; 0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=F2+1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3D773F79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DF892D2" w14:textId="63595C8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=G2+1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4256F89" w14:textId="1A078450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B34AE2A" w14:textId="196B279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F0A6177" w14:textId="4F8467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11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C49F4C4" w14:textId="0F4202C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C3FB136" w14:textId="717C466D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13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27E2C54" w14:textId="607686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=F3+1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14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22BA702D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22CADE33" w14:textId="3BCA661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=G3+1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BBB21D1" w14:textId="6075581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50D4038" w14:textId="75FCB68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17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8657065" w14:textId="587384A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18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4695BA8B" w14:textId="4F5D447C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19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792236E4" w14:textId="057F059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20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0A0C536" w14:textId="23894060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=F4+1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21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08B8155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56E33BB" w14:textId="7940526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=G4+1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22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FC36E6A" w14:textId="2CB2964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23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76FBE6A" w14:textId="42A87E4D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24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4E89D2F" w14:textId="4F6F7DB5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25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5AE2E226" w14:textId="59C183C2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26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D0AAFFC" w14:textId="486CA74C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27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2E0E2AC5" w14:textId="379A6C36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=F5+1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t>28</w: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760C55AA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32ED9BCE" w14:textId="0EF532C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=G5+1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29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07F0679" w14:textId="1437C3D9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t>30</w: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04284B98" w14:textId="41FE55A4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=B6+1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8E8AE75" w14:textId="1AE1B1A8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25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=C6+1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317986BC" w14:textId="63C207BA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=D6+1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D076F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1E32B809" w14:textId="23708832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27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=E6+1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8B7256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ACAEDAA" w14:textId="1CF4C4E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28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=F6+1 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C90FBE"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</w:tr>
            <w:tr w:rsidR="00F47B84" w:rsidRPr="007F54AA" w14:paraId="50A27A83" w14:textId="77777777" w:rsidTr="004C2B84">
              <w:trPr>
                <w:trHeight w:val="170"/>
              </w:trPr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523F62D4" w14:textId="1E1EB876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29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=G6+1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64BF3375" w14:textId="7FE9D26E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6E3451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 0,""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IF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&lt;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DocVariable MonthEnd9 \@ d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="002C1A88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begin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=A7+1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separate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>30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instrText xml:space="preserve"> "" </w:instrText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  <w:r w:rsidRPr="007F54AA"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  <w:lang w:bidi="ru-RU"/>
                    </w:rPr>
                    <w:fldChar w:fldCharType="end"/>
                  </w: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1626048B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4B8917B2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655EE147" w14:textId="77777777" w:rsidR="00F47B84" w:rsidRPr="007F54AA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4" w:type="pct"/>
                  <w:tcMar>
                    <w:right w:w="142" w:type="dxa"/>
                  </w:tcMar>
                  <w:vAlign w:val="bottom"/>
                </w:tcPr>
                <w:p w14:paraId="03F543ED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  <w:tc>
                <w:tcPr>
                  <w:tcW w:w="715" w:type="pct"/>
                  <w:tcMar>
                    <w:right w:w="142" w:type="dxa"/>
                  </w:tcMar>
                  <w:vAlign w:val="bottom"/>
                </w:tcPr>
                <w:p w14:paraId="733B9A7C" w14:textId="77777777" w:rsidR="00F47B84" w:rsidRPr="00C90FBE" w:rsidRDefault="00F47B84" w:rsidP="007F54AA">
                  <w:pPr>
                    <w:pStyle w:val="Dates"/>
                    <w:spacing w:after="0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16"/>
                      <w:szCs w:val="16"/>
                    </w:rPr>
                  </w:pPr>
                </w:p>
              </w:tc>
            </w:tr>
          </w:tbl>
          <w:p w14:paraId="5A5C63D4" w14:textId="77777777" w:rsidR="00F47B84" w:rsidRPr="007F54AA" w:rsidRDefault="00F47B84" w:rsidP="007F54AA">
            <w:pPr>
              <w:pStyle w:val="ad"/>
              <w:spacing w:after="0"/>
              <w:rPr>
                <w:rFonts w:ascii="Arial Narrow" w:hAnsi="Arial Narrow"/>
                <w:noProof/>
                <w:color w:val="auto"/>
                <w:sz w:val="80"/>
                <w:szCs w:val="80"/>
                <w:lang w:bidi="ru-RU"/>
              </w:rPr>
            </w:pPr>
          </w:p>
        </w:tc>
      </w:tr>
    </w:tbl>
    <w:p w14:paraId="36B97403" w14:textId="63A23460" w:rsidR="00ED5F48" w:rsidRPr="007F54AA" w:rsidRDefault="00ED5F48" w:rsidP="007F54AA">
      <w:pPr>
        <w:pStyle w:val="Months"/>
        <w:ind w:left="0"/>
        <w:jc w:val="center"/>
        <w:rPr>
          <w:rFonts w:ascii="Arial Narrow" w:hAnsi="Arial Narrow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6"/>
        <w:gridCol w:w="2206"/>
        <w:gridCol w:w="2206"/>
        <w:gridCol w:w="2206"/>
        <w:gridCol w:w="2166"/>
      </w:tblGrid>
      <w:tr w:rsidR="006F5860" w:rsidRPr="007F54AA" w14:paraId="58B73B97" w14:textId="77777777" w:rsidTr="00907BEC">
        <w:trPr>
          <w:trHeight w:val="340"/>
        </w:trPr>
        <w:tc>
          <w:tcPr>
            <w:tcW w:w="707" w:type="pct"/>
            <w:shd w:val="clear" w:color="auto" w:fill="auto"/>
            <w:vAlign w:val="center"/>
          </w:tcPr>
          <w:p w14:paraId="03A47607" w14:textId="051ACDC7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Понедельник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750A356" w14:textId="09316C8F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B970E4E" w14:textId="50B6677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7D0CAE09" w14:textId="74DE8484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Четверг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D7818" w14:textId="5654502A" w:rsidR="006F5860" w:rsidRPr="007F54AA" w:rsidRDefault="006F5860" w:rsidP="007F54AA">
            <w:pPr>
              <w:pStyle w:val="Days"/>
              <w:spacing w:before="0"/>
              <w:rPr>
                <w:rFonts w:ascii="Arial Narrow" w:hAnsi="Arial Narrow"/>
                <w:noProof/>
                <w:color w:val="auto"/>
                <w:sz w:val="40"/>
                <w:szCs w:val="40"/>
              </w:rPr>
            </w:pPr>
            <w:r w:rsidRPr="007F54AA">
              <w:rPr>
                <w:rFonts w:ascii="Arial Narrow" w:hAnsi="Arial Narrow" w:cs="Calibri"/>
                <w:noProof/>
                <w:color w:val="auto"/>
                <w:sz w:val="24"/>
                <w:szCs w:val="24"/>
                <w:lang w:bidi="ru-RU"/>
              </w:rPr>
              <w:t>Пятница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A750F0D" w14:textId="038E862D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Суббота</w:t>
            </w:r>
          </w:p>
        </w:tc>
        <w:tc>
          <w:tcPr>
            <w:tcW w:w="705" w:type="pct"/>
            <w:shd w:val="clear" w:color="auto" w:fill="auto"/>
            <w:vAlign w:val="center"/>
          </w:tcPr>
          <w:p w14:paraId="27CF59DD" w14:textId="50A1414A" w:rsidR="006F5860" w:rsidRPr="00C90FBE" w:rsidRDefault="006F5860" w:rsidP="007F54AA">
            <w:pPr>
              <w:pStyle w:val="Days"/>
              <w:spacing w:before="0"/>
              <w:rPr>
                <w:rFonts w:ascii="Arial Narrow" w:hAnsi="Arial Narrow"/>
                <w:b/>
                <w:bCs/>
                <w:noProof/>
                <w:color w:val="auto"/>
                <w:sz w:val="40"/>
                <w:szCs w:val="40"/>
              </w:rPr>
            </w:pP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24"/>
                <w:szCs w:val="24"/>
                <w:lang w:bidi="ru-RU"/>
              </w:rPr>
              <w:t>Воскресенье</w:t>
            </w:r>
          </w:p>
        </w:tc>
      </w:tr>
      <w:tr w:rsidR="00ED5F48" w:rsidRPr="007F54AA" w14:paraId="4D9E18B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875F490" w14:textId="3BD49B5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понедельник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" 1 ""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3033F096" w14:textId="0C0B110A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вторник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3A16DC7" w14:textId="34A902E4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среда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FD497A" w14:textId="14E04CF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четверг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9F8B385" w14:textId="1C04906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= “</w:instrText>
            </w:r>
            <w:r w:rsidRPr="007F54AA">
              <w:rPr>
                <w:rFonts w:ascii="Arial Narrow" w:hAnsi="Arial Narrow" w:cs="Calibri"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0BEC3A" w14:textId="6E19A5C6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суббота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D076FA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45725119" w14:textId="5D65DE4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MonthStart8 \@ dddd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пятница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“</w:instrText>
            </w:r>
            <w:r w:rsidRPr="00C90FBE">
              <w:rPr>
                <w:rFonts w:ascii="Arial Narrow" w:hAnsi="Arial Narrow" w:cs="Calibri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воскресенье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" 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&lt;&gt; 0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=F2+1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20258D95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5277FF2" w14:textId="22A598BF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=G2+1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176441BB" w14:textId="7DD1B5D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C3A5C1A" w14:textId="35D648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5EC41FC" w14:textId="0EA90AC1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3AC5A28" w14:textId="6AD79C7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60B82CD" w14:textId="7158275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9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2A5DD3F" w14:textId="02B2B8FE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=F3+1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6E3A00FA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5BB562D8" w14:textId="5FED2CF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=G3+1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89DF0E1" w14:textId="0775769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E2EBD9B" w14:textId="5BC5D092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13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22CC34B" w14:textId="6ADA8248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14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A4CE1E0" w14:textId="2F481A8D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28208BE" w14:textId="404D0972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16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31964DF8" w14:textId="77F945A5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=F4+1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17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19BF7D1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2446783" w14:textId="486F8C2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=G4+1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5543ED9F" w14:textId="64575E5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19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29FFCF38" w14:textId="4EB651E5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20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5BD64BE" w14:textId="54EF1543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21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DCEBF36" w14:textId="375DB16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22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5F8A73ED" w14:textId="531E07F8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23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D8E27DB" w14:textId="0FB476B0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=F5+1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24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7343E446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477EDF0C" w14:textId="3E4AC1D0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24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=G5+1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25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693FAC31" w14:textId="60FFAFE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25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26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4ABDD607" w14:textId="51222306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=B6+1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27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FC8988A" w14:textId="7420AE1E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=C6+1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8B7256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28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D90E9B4" w14:textId="51FAC5B9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28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=D6+1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C1A88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t>29</w: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B629D18" w14:textId="2AA3456B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29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=E6+1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2C1A88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30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5131818D" w14:textId="1BEE1C2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=F6+1 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t>31</w:t>
            </w:r>
            <w:r w:rsidRPr="00C90FBE"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</w:tr>
      <w:tr w:rsidR="00ED5F48" w:rsidRPr="007F54AA" w14:paraId="35D117A2" w14:textId="77777777" w:rsidTr="007F54AA">
        <w:trPr>
          <w:trHeight w:val="1361"/>
        </w:trPr>
        <w:tc>
          <w:tcPr>
            <w:tcW w:w="707" w:type="pct"/>
            <w:tcMar>
              <w:left w:w="57" w:type="dxa"/>
              <w:right w:w="142" w:type="dxa"/>
            </w:tcMar>
          </w:tcPr>
          <w:p w14:paraId="0E993A68" w14:textId="5C450AAB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=G6+1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left w:w="57" w:type="dxa"/>
              <w:right w:w="142" w:type="dxa"/>
            </w:tcMar>
          </w:tcPr>
          <w:p w14:paraId="27626DB1" w14:textId="2DFBC46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6E3451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 0,""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IF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30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&lt;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DocVariable MonthEnd8 \@ d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begin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=A7+1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 xml:space="preserve"> "" 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separate"/>
            </w:r>
            <w:r w:rsidR="00FA2812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instrText>31</w:instrText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  <w:r w:rsidRPr="007F54AA">
              <w:rPr>
                <w:rFonts w:ascii="Arial Narrow" w:hAnsi="Arial Narrow"/>
                <w:noProof/>
                <w:color w:val="auto"/>
                <w:sz w:val="32"/>
                <w:szCs w:val="32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0616E4D7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3755AECC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6D1FA5C4" w14:textId="77777777" w:rsidR="00ED5F48" w:rsidRPr="007F54AA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18" w:type="pct"/>
            <w:tcMar>
              <w:left w:w="57" w:type="dxa"/>
              <w:right w:w="142" w:type="dxa"/>
            </w:tcMar>
          </w:tcPr>
          <w:p w14:paraId="7227525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  <w:tc>
          <w:tcPr>
            <w:tcW w:w="705" w:type="pct"/>
            <w:tcMar>
              <w:left w:w="57" w:type="dxa"/>
              <w:right w:w="142" w:type="dxa"/>
            </w:tcMar>
          </w:tcPr>
          <w:p w14:paraId="698F342A" w14:textId="77777777" w:rsidR="00ED5F48" w:rsidRPr="00C90FBE" w:rsidRDefault="00ED5F48" w:rsidP="007F54AA">
            <w:pPr>
              <w:pStyle w:val="Dates"/>
              <w:spacing w:after="0"/>
              <w:jc w:val="left"/>
              <w:rPr>
                <w:rFonts w:ascii="Arial Narrow" w:hAnsi="Arial Narrow"/>
                <w:b/>
                <w:bCs/>
                <w:noProof/>
                <w:color w:val="auto"/>
                <w:sz w:val="32"/>
                <w:szCs w:val="32"/>
              </w:rPr>
            </w:pPr>
          </w:p>
        </w:tc>
      </w:tr>
    </w:tbl>
    <w:p w14:paraId="50D5D5A5" w14:textId="77777777" w:rsidR="00ED5F48" w:rsidRPr="007F54AA" w:rsidRDefault="00ED5F48" w:rsidP="007F54AA">
      <w:pPr>
        <w:pStyle w:val="a5"/>
        <w:rPr>
          <w:rFonts w:ascii="Arial Narrow" w:hAnsi="Arial Narrow"/>
          <w:noProof/>
          <w:color w:val="auto"/>
          <w:sz w:val="2"/>
          <w:szCs w:val="2"/>
        </w:rPr>
      </w:pPr>
    </w:p>
    <w:sectPr w:rsidR="00ED5F48" w:rsidRPr="007F54AA" w:rsidSect="007F54AA">
      <w:pgSz w:w="16838" w:h="11906" w:orient="landscape" w:code="9"/>
      <w:pgMar w:top="624" w:right="720" w:bottom="567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75AEFC6" w14:textId="77777777" w:rsidR="00B44C1A" w:rsidRDefault="00B44C1A">
      <w:pPr>
        <w:spacing w:after="0"/>
      </w:pPr>
      <w:r>
        <w:separator/>
      </w:r>
    </w:p>
  </w:endnote>
  <w:endnote w:type="continuationSeparator" w:id="0">
    <w:p w14:paraId="34ABDE4C" w14:textId="77777777" w:rsidR="00B44C1A" w:rsidRDefault="00B44C1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75FA7F0" w14:textId="77777777" w:rsidR="00B44C1A" w:rsidRDefault="00B44C1A">
      <w:pPr>
        <w:spacing w:after="0"/>
      </w:pPr>
      <w:r>
        <w:separator/>
      </w:r>
    </w:p>
  </w:footnote>
  <w:footnote w:type="continuationSeparator" w:id="0">
    <w:p w14:paraId="6D1ADFDE" w14:textId="77777777" w:rsidR="00B44C1A" w:rsidRDefault="00B44C1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5"/>
    <w:docVar w:name="MonthEnd10" w:val="31.10.2025"/>
    <w:docVar w:name="MonthEnd11" w:val="30.11.2025"/>
    <w:docVar w:name="MonthEnd12" w:val="31.12.2025"/>
    <w:docVar w:name="MonthEnd2" w:val="28.02.2025"/>
    <w:docVar w:name="MonthEnd3" w:val="31.03.2025"/>
    <w:docVar w:name="MonthEnd4" w:val="30.04.2025"/>
    <w:docVar w:name="MonthEnd5" w:val="31.05.2025"/>
    <w:docVar w:name="MonthEnd6" w:val="30.06.2025"/>
    <w:docVar w:name="MonthEnd7" w:val="31.07.2025"/>
    <w:docVar w:name="MonthEnd8" w:val="31.08.2025"/>
    <w:docVar w:name="MonthEnd9" w:val="30.09.2025"/>
    <w:docVar w:name="Months" w:val="12"/>
    <w:docVar w:name="MonthStart1" w:val="01.01.2025"/>
    <w:docVar w:name="MonthStart10" w:val="01.10.2025"/>
    <w:docVar w:name="MonthStart11" w:val="01.11.2025"/>
    <w:docVar w:name="MonthStart12" w:val="01.12.2025"/>
    <w:docVar w:name="MonthStart2" w:val="01.02.2025"/>
    <w:docVar w:name="MonthStart3" w:val="01.03.2025"/>
    <w:docVar w:name="MonthStart4" w:val="01.04.2025"/>
    <w:docVar w:name="MonthStart5" w:val="01.05.2025"/>
    <w:docVar w:name="MonthStart6" w:val="01.06.2025"/>
    <w:docVar w:name="MonthStart7" w:val="01.07.2025"/>
    <w:docVar w:name="MonthStart8" w:val="01.08.2025"/>
    <w:docVar w:name="MonthStart9" w:val="01.09.2025"/>
    <w:docVar w:name="MonthStartLast" w:val="12/1/2012"/>
    <w:docVar w:name="WeekStart" w:val="понедельник"/>
  </w:docVars>
  <w:rsids>
    <w:rsidRoot w:val="00285C1D"/>
    <w:rsid w:val="00046855"/>
    <w:rsid w:val="0005357B"/>
    <w:rsid w:val="00071356"/>
    <w:rsid w:val="00097A25"/>
    <w:rsid w:val="000A5A57"/>
    <w:rsid w:val="00105630"/>
    <w:rsid w:val="001274F3"/>
    <w:rsid w:val="00151CCE"/>
    <w:rsid w:val="001B01F9"/>
    <w:rsid w:val="001C41F9"/>
    <w:rsid w:val="00285C1D"/>
    <w:rsid w:val="002A6420"/>
    <w:rsid w:val="002C1A88"/>
    <w:rsid w:val="003108C9"/>
    <w:rsid w:val="0031649E"/>
    <w:rsid w:val="003327F5"/>
    <w:rsid w:val="00340CAF"/>
    <w:rsid w:val="003B6D2A"/>
    <w:rsid w:val="003C0D41"/>
    <w:rsid w:val="003C4F96"/>
    <w:rsid w:val="003D6BD9"/>
    <w:rsid w:val="003E085C"/>
    <w:rsid w:val="003E7B3A"/>
    <w:rsid w:val="003F41C4"/>
    <w:rsid w:val="00416364"/>
    <w:rsid w:val="00431B29"/>
    <w:rsid w:val="00440416"/>
    <w:rsid w:val="00462EAD"/>
    <w:rsid w:val="004A6170"/>
    <w:rsid w:val="004C2B84"/>
    <w:rsid w:val="004F6AAC"/>
    <w:rsid w:val="00504E80"/>
    <w:rsid w:val="00512F2D"/>
    <w:rsid w:val="00570FBB"/>
    <w:rsid w:val="005748F7"/>
    <w:rsid w:val="00583B82"/>
    <w:rsid w:val="005923AC"/>
    <w:rsid w:val="005A35D5"/>
    <w:rsid w:val="005D5149"/>
    <w:rsid w:val="005E656F"/>
    <w:rsid w:val="00627378"/>
    <w:rsid w:val="00667021"/>
    <w:rsid w:val="006974E1"/>
    <w:rsid w:val="006B6899"/>
    <w:rsid w:val="006C0896"/>
    <w:rsid w:val="006C26DB"/>
    <w:rsid w:val="006E3451"/>
    <w:rsid w:val="006F513E"/>
    <w:rsid w:val="006F5860"/>
    <w:rsid w:val="0075629F"/>
    <w:rsid w:val="007A28B3"/>
    <w:rsid w:val="007C0139"/>
    <w:rsid w:val="007D45A1"/>
    <w:rsid w:val="007D7864"/>
    <w:rsid w:val="007F54AA"/>
    <w:rsid w:val="007F564D"/>
    <w:rsid w:val="008B1201"/>
    <w:rsid w:val="008B7256"/>
    <w:rsid w:val="008F16F7"/>
    <w:rsid w:val="00907BEC"/>
    <w:rsid w:val="009164BA"/>
    <w:rsid w:val="009166BD"/>
    <w:rsid w:val="00977AAE"/>
    <w:rsid w:val="00996E56"/>
    <w:rsid w:val="00997268"/>
    <w:rsid w:val="009F5EA3"/>
    <w:rsid w:val="00A12667"/>
    <w:rsid w:val="00A14581"/>
    <w:rsid w:val="00A20E4C"/>
    <w:rsid w:val="00A86610"/>
    <w:rsid w:val="00AA23D3"/>
    <w:rsid w:val="00AA3C50"/>
    <w:rsid w:val="00AE302A"/>
    <w:rsid w:val="00AE36BB"/>
    <w:rsid w:val="00B107D7"/>
    <w:rsid w:val="00B37C7E"/>
    <w:rsid w:val="00B44C1A"/>
    <w:rsid w:val="00B65B09"/>
    <w:rsid w:val="00B85583"/>
    <w:rsid w:val="00B9476B"/>
    <w:rsid w:val="00BC3952"/>
    <w:rsid w:val="00BE5AB8"/>
    <w:rsid w:val="00BF2AA2"/>
    <w:rsid w:val="00BF49DC"/>
    <w:rsid w:val="00C375A4"/>
    <w:rsid w:val="00C44DFB"/>
    <w:rsid w:val="00C6519B"/>
    <w:rsid w:val="00C70F21"/>
    <w:rsid w:val="00C7354B"/>
    <w:rsid w:val="00C800AA"/>
    <w:rsid w:val="00C85B38"/>
    <w:rsid w:val="00C90FBE"/>
    <w:rsid w:val="00C91F9B"/>
    <w:rsid w:val="00CF6166"/>
    <w:rsid w:val="00D076FA"/>
    <w:rsid w:val="00D47677"/>
    <w:rsid w:val="00DA0093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02E73"/>
    <w:rsid w:val="00F44587"/>
    <w:rsid w:val="00F47B84"/>
    <w:rsid w:val="00F91390"/>
    <w:rsid w:val="00F93E3B"/>
    <w:rsid w:val="00FA2812"/>
    <w:rsid w:val="00FA5682"/>
    <w:rsid w:val="00FC0032"/>
    <w:rsid w:val="00FC5F25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883</Words>
  <Characters>5035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2021-01-17T07:15:00Z</dcterms:created>
  <dcterms:modified xsi:type="dcterms:W3CDTF">2021-01-17T07:15:00Z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