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3897A9E6" w14:textId="6AA1C055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7F54AA" w14:paraId="1C1DE5A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0FFC26F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ED2EC45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CBF0C00" w14:textId="7870298A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9B411DB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2005BD6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3E59FE9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2CFF99C" w14:textId="041A213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A7997C" w14:textId="39819B8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BB7EC48" w14:textId="5526E2C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F075E0" w14:textId="024460E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E6E59E" w14:textId="132D20A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03D708" w14:textId="4B6C28EC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5D38D5" w14:textId="0D4CDBB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16B415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8813EA" w14:textId="3872D3F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0A891" w14:textId="30E4213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FF6AC3" w14:textId="23C0C66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AF9B80" w14:textId="1141402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B6B5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ED3D1E" w14:textId="3EEECB8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4E638B" w14:textId="7A72202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4D9573" w14:textId="7106043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A4BAA8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62AB9" w14:textId="1E4E353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91FB09" w14:textId="2AA2359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585D9D" w14:textId="12B47D4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0C259A" w14:textId="7AD40C5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0B6F6A" w14:textId="2AECF54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BE39FB" w14:textId="40F75A4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C3316C" w14:textId="39BFD38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321E5D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DA53B7" w14:textId="3F8C416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CA5652" w14:textId="440580A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5E3C2A" w14:textId="2D0BE94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36EFD2" w14:textId="1CCC49F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9B3FF4" w14:textId="68A078E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1465D" w14:textId="28C5EF6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2525A4" w14:textId="2130B20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E21CB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B13BD" w14:textId="7AD0A38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B12110" w14:textId="54B8C3C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4E2FC4" w14:textId="12CFDA6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8B3A96" w14:textId="1566173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351CE" w14:textId="738353C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75FFFD" w14:textId="024D02A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EA5093" w14:textId="30A279B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12136E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9089FE" w14:textId="4F57BFB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0A8155" w14:textId="643F59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106C3A" w14:textId="29217C4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14C3F3" w14:textId="1B1EA5D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AE1F6D" w14:textId="4D87FED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B6B5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B6B5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6822" w14:textId="56D5B33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37D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BFC625" w14:textId="508EDF0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368669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4353D8" w14:textId="279EC80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B72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F453D7" w14:textId="1769374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5F2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EC6BB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ECC0FD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B499A2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7688B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B203E0B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89717E6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Август</w:t>
            </w:r>
          </w:p>
          <w:p w14:paraId="055F6AFA" w14:textId="3EB9890B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44"/>
              <w:gridCol w:w="1313"/>
              <w:gridCol w:w="845"/>
              <w:gridCol w:w="844"/>
            </w:tblGrid>
            <w:tr w:rsidR="00F47B84" w:rsidRPr="007F54AA" w14:paraId="153C5C83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024C989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548661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Сентябрь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BB40996" w14:textId="49F786F2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E08ADE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7B5DCB7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2E0FC384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E12B21" w14:textId="04D601A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4051E1" w14:textId="1F8205F0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91E3C0" w14:textId="2C9D25F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DB33BD" w14:textId="37D5F5F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5C9E39" w14:textId="702A949A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2EABE7" w14:textId="3E428247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585836D" w14:textId="680643B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C2E0EC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CC6D68" w14:textId="1EB51E5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8DE914" w14:textId="4961AC5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3363E1" w14:textId="1E0E162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B6B5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8B90BF" w14:textId="5BB906C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3CB957" w14:textId="7CEF3E7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9F232A" w14:textId="191E8CD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14AC98" w14:textId="165A8EA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D773F7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92D2" w14:textId="7533FB4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256F89" w14:textId="453966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34AE2A" w14:textId="7426BAD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0A6177" w14:textId="19406F4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9F4C4" w14:textId="3985E50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3FB136" w14:textId="6FEDF36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E2C54" w14:textId="2B9ACB9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2BA70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CADE33" w14:textId="0912483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BB21D1" w14:textId="69F5EAA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0D4038" w14:textId="508B2E5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657065" w14:textId="2C96F6B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5BA8B" w14:textId="105E604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2236E4" w14:textId="6B618EC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A0C536" w14:textId="0F08BA7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08B815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6E33BB" w14:textId="2A6F38B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36E6A" w14:textId="1D13685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6FBE6A" w14:textId="16E69FB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89D2F" w14:textId="54BF278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E2E226" w14:textId="7B45F15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0AAFFC" w14:textId="00D33ED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0E2AC5" w14:textId="27F49D4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60C55A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ED9BCE" w14:textId="052A20B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F0679" w14:textId="32FBD59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84B98" w14:textId="5DF0523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B6B5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B6B5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E8AE75" w14:textId="3973C5C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37D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7986BC" w14:textId="508202E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2B809" w14:textId="5916770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B72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CAEDAA" w14:textId="7A0352A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0A27A8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3F62D4" w14:textId="53C4086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F3375" w14:textId="79458C4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438F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26048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17B2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5EE147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F543ED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3B9A7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5C63D4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58B73B97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3A47607" w14:textId="051ACDC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09316C8F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50B6677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74DE848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5654502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50F0D" w14:textId="038E862D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7CF59DD" w14:textId="50A1414A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4D9E18BA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75F490" w14:textId="0FDDF4B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033F096" w14:textId="5E8A900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A16DC7" w14:textId="15B2710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FD497A" w14:textId="7442F74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8B385" w14:textId="1B61589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BEC3A" w14:textId="093364E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438F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438F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5725119" w14:textId="7BEB9B0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0258D95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5277FF2" w14:textId="4E61E10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76441BB" w14:textId="49DEC33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3A5C1A" w14:textId="2CBB233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EC41FC" w14:textId="6FC4760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AC5A28" w14:textId="487C0D2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0B82CD" w14:textId="0D623D5C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2A5DD3F" w14:textId="70BFBEF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E3A00FA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BB562D8" w14:textId="147C43E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89DF0E1" w14:textId="305F983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2EBD9B" w14:textId="69D629E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2CC34B" w14:textId="6B3FBE7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CE1E0" w14:textId="35AD888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8208BE" w14:textId="0BDDBC8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1964DF8" w14:textId="2543CFFA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19BF7D1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2446783" w14:textId="35D9AD8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543ED9F" w14:textId="6BDE8A8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FFCF38" w14:textId="52EF8C0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D64BE" w14:textId="7B10AAB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EBF36" w14:textId="61023C7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8A73ED" w14:textId="73FA74C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D8E27DB" w14:textId="79CA143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7343E44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77EDF0C" w14:textId="0CCE006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FAC31" w14:textId="15CA306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BDD607" w14:textId="01E4C43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FC8988A" w14:textId="212DE75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B72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B72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90E9B4" w14:textId="1D58731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629D18" w14:textId="5F84FC0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31818D" w14:textId="728F2FE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5D117A2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E993A68" w14:textId="01A256D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B6B5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7626DB1" w14:textId="4C88E76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438F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37D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16E4D7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55AECC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1FA5C4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27525A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98F342A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1A584" w14:textId="77777777" w:rsidR="004177BC" w:rsidRDefault="004177BC">
      <w:pPr>
        <w:spacing w:after="0"/>
      </w:pPr>
      <w:r>
        <w:separator/>
      </w:r>
    </w:p>
  </w:endnote>
  <w:endnote w:type="continuationSeparator" w:id="0">
    <w:p w14:paraId="53F64EA9" w14:textId="77777777" w:rsidR="004177BC" w:rsidRDefault="004177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EA14F6" w14:textId="77777777" w:rsidR="004177BC" w:rsidRDefault="004177BC">
      <w:pPr>
        <w:spacing w:after="0"/>
      </w:pPr>
      <w:r>
        <w:separator/>
      </w:r>
    </w:p>
  </w:footnote>
  <w:footnote w:type="continuationSeparator" w:id="0">
    <w:p w14:paraId="5BBF8A3D" w14:textId="77777777" w:rsidR="004177BC" w:rsidRDefault="004177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438F5"/>
    <w:rsid w:val="00285C1D"/>
    <w:rsid w:val="002A6420"/>
    <w:rsid w:val="002C1A88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177BC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E3451"/>
    <w:rsid w:val="006F513E"/>
    <w:rsid w:val="006F5860"/>
    <w:rsid w:val="0075629F"/>
    <w:rsid w:val="007A28B3"/>
    <w:rsid w:val="007B6B55"/>
    <w:rsid w:val="007C0139"/>
    <w:rsid w:val="007D45A1"/>
    <w:rsid w:val="007D7864"/>
    <w:rsid w:val="007F54AA"/>
    <w:rsid w:val="007F564D"/>
    <w:rsid w:val="008B1201"/>
    <w:rsid w:val="008B7256"/>
    <w:rsid w:val="008F16F7"/>
    <w:rsid w:val="00907BEC"/>
    <w:rsid w:val="009164BA"/>
    <w:rsid w:val="009166BD"/>
    <w:rsid w:val="00937D56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076FA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2812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2021-01-17T07:16:00Z</dcterms:created>
  <dcterms:modified xsi:type="dcterms:W3CDTF">2021-01-17T07:16:00Z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