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08CFD1CE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1248AADE" w14:textId="1FE0DB42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31547B5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34140651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D8BA562" w14:textId="00180211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ДЕКАБРЬ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64BFA757" wp14:editId="7D7885A7">
                  <wp:simplePos x="0" y="0"/>
                  <wp:positionH relativeFrom="column">
                    <wp:posOffset>-677545</wp:posOffset>
                  </wp:positionH>
                  <wp:positionV relativeFrom="margin">
                    <wp:posOffset>-1532255</wp:posOffset>
                  </wp:positionV>
                  <wp:extent cx="7560000" cy="10693840"/>
                  <wp:effectExtent l="0" t="0" r="3175" b="0"/>
                  <wp:wrapNone/>
                  <wp:docPr id="13" name="Рисунок 1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4CAD8A" w14:textId="3E62D5A8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1C608AFC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1AA947D" w14:textId="765983F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1BC03F6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6FB0A47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11D0286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1C0A59D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2BED84B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575CF1A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7C17943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EC0A191" w14:textId="069CE7E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1A6E076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12AF817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B4B2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4FE61AF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5719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6387AB2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5719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5719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5719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6A7DAD3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F18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55596BD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7F4FCF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F9E951E" w14:textId="2490146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54BBC0F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20CE162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6F5299C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6842F66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638E2A3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1B170D3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7DB9DA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C9A3BBE" w14:textId="71C3359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350B3EB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4D7564C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038542B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4012BD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2C2088A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65BD529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953C65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3D4027" w14:textId="724A0C6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1047448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1FBB4E0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03BBFF2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316FC76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0BDB081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3687EBA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CCE256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DEC791C" w14:textId="5BAC82A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6096F7B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1D7C15A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6635E24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B4B2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B4B2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7796831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B5719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B5719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0CA5FCC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560F682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934D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6E5CAE" w:rsidRPr="0055469F" w14:paraId="043F7B5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B7E597A" w14:textId="14D12B2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4A844C5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B6B2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D1C6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15719" w14:textId="77777777" w:rsidR="00870230" w:rsidRDefault="00870230">
      <w:pPr>
        <w:spacing w:after="0"/>
      </w:pPr>
      <w:r>
        <w:separator/>
      </w:r>
    </w:p>
  </w:endnote>
  <w:endnote w:type="continuationSeparator" w:id="0">
    <w:p w14:paraId="3CB8E2F4" w14:textId="77777777" w:rsidR="00870230" w:rsidRDefault="008702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984E5" w14:textId="77777777" w:rsidR="00870230" w:rsidRDefault="00870230">
      <w:pPr>
        <w:spacing w:after="0"/>
      </w:pPr>
      <w:r>
        <w:separator/>
      </w:r>
    </w:p>
  </w:footnote>
  <w:footnote w:type="continuationSeparator" w:id="0">
    <w:p w14:paraId="3CB02DBB" w14:textId="77777777" w:rsidR="00870230" w:rsidRDefault="008702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1D0533"/>
    <w:rsid w:val="00200715"/>
    <w:rsid w:val="0023723B"/>
    <w:rsid w:val="00285C1D"/>
    <w:rsid w:val="002B4B2C"/>
    <w:rsid w:val="002F1815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83DB3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70230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9B6B24"/>
    <w:rsid w:val="009D1C61"/>
    <w:rsid w:val="00A12667"/>
    <w:rsid w:val="00A14581"/>
    <w:rsid w:val="00A20E4C"/>
    <w:rsid w:val="00AA23D3"/>
    <w:rsid w:val="00AA3C50"/>
    <w:rsid w:val="00AE302A"/>
    <w:rsid w:val="00AE36BB"/>
    <w:rsid w:val="00B37C7E"/>
    <w:rsid w:val="00B57192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4D9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2021-01-17T08:06:00Z</dcterms:created>
  <dcterms:modified xsi:type="dcterms:W3CDTF">2021-01-17T08:06:00Z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