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1248AADE" w14:textId="3E292C6E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00180211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ДЕКАБРЬ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765983F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1BC03F6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FB0A47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1D0286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C0A59D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BED84B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75CF1A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023C66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713AF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45038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48B61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00C85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B5DAC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1E503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379C36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129B8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1D30A9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90949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9905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2EDD02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750139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5B85CF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EA7F8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2C83F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17700E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0ED91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606D9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23DEE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4D6385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3F84E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F8749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CACE6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8036F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31D8D7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576E6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369D54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8D8BB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4E934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8475C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60FDB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56137E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7D6C14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934D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714F29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BBE58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186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0654A" w14:textId="77777777" w:rsidR="00C13699" w:rsidRDefault="00C13699">
      <w:pPr>
        <w:spacing w:after="0"/>
      </w:pPr>
      <w:r>
        <w:separator/>
      </w:r>
    </w:p>
  </w:endnote>
  <w:endnote w:type="continuationSeparator" w:id="0">
    <w:p w14:paraId="040C2C27" w14:textId="77777777" w:rsidR="00C13699" w:rsidRDefault="00C136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81601" w14:textId="77777777" w:rsidR="00C13699" w:rsidRDefault="00C13699">
      <w:pPr>
        <w:spacing w:after="0"/>
      </w:pPr>
      <w:r>
        <w:separator/>
      </w:r>
    </w:p>
  </w:footnote>
  <w:footnote w:type="continuationSeparator" w:id="0">
    <w:p w14:paraId="6B806C72" w14:textId="77777777" w:rsidR="00C13699" w:rsidRDefault="00C136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533"/>
    <w:rsid w:val="00200715"/>
    <w:rsid w:val="0023723B"/>
    <w:rsid w:val="00285C1D"/>
    <w:rsid w:val="002B4B2C"/>
    <w:rsid w:val="002F1815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83DB3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B6B24"/>
    <w:rsid w:val="009D1C61"/>
    <w:rsid w:val="00A12667"/>
    <w:rsid w:val="00A14581"/>
    <w:rsid w:val="00A20E4C"/>
    <w:rsid w:val="00AA23D3"/>
    <w:rsid w:val="00AA3C50"/>
    <w:rsid w:val="00AE302A"/>
    <w:rsid w:val="00AE36BB"/>
    <w:rsid w:val="00B37C7E"/>
    <w:rsid w:val="00B57192"/>
    <w:rsid w:val="00B65B09"/>
    <w:rsid w:val="00B85583"/>
    <w:rsid w:val="00B91550"/>
    <w:rsid w:val="00B9476B"/>
    <w:rsid w:val="00BC3952"/>
    <w:rsid w:val="00BE5AB8"/>
    <w:rsid w:val="00BF49DC"/>
    <w:rsid w:val="00C13699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186B"/>
    <w:rsid w:val="00E774CD"/>
    <w:rsid w:val="00E77E1D"/>
    <w:rsid w:val="00E97684"/>
    <w:rsid w:val="00ED5F48"/>
    <w:rsid w:val="00ED75B6"/>
    <w:rsid w:val="00F91390"/>
    <w:rsid w:val="00F934D9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2021-01-17T08:06:00Z</dcterms:created>
  <dcterms:modified xsi:type="dcterms:W3CDTF">2021-01-17T08:06:00Z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