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0E0B0746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22F6DC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1B5F092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0154CE6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C809B1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83D1A0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6E35960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60787E6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05A7D26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550392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DC6D4E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3F98D83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E9D288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0730C3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81E5B0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47B5FB1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215902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68F6E12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908723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96EECB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35CFE30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2B861F2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1334462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46B811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9A660E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5F4851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AEB577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10B4F9E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7DFD736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5249084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67DBE1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B7F510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546D33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63823B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2BB101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1470B33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4AFDE7E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BD1317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35DDE" w14:textId="77777777" w:rsidR="00A474CE" w:rsidRDefault="00A474CE">
      <w:pPr>
        <w:spacing w:after="0"/>
      </w:pPr>
      <w:r>
        <w:separator/>
      </w:r>
    </w:p>
  </w:endnote>
  <w:endnote w:type="continuationSeparator" w:id="0">
    <w:p w14:paraId="085F9720" w14:textId="77777777" w:rsidR="00A474CE" w:rsidRDefault="00A474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3A702" w14:textId="77777777" w:rsidR="00A474CE" w:rsidRDefault="00A474CE">
      <w:pPr>
        <w:spacing w:after="0"/>
      </w:pPr>
      <w:r>
        <w:separator/>
      </w:r>
    </w:p>
  </w:footnote>
  <w:footnote w:type="continuationSeparator" w:id="0">
    <w:p w14:paraId="26F8F7CC" w14:textId="77777777" w:rsidR="00A474CE" w:rsidRDefault="00A474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74CE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2021-01-16T16:29:00Z</dcterms:created>
  <dcterms:modified xsi:type="dcterms:W3CDTF">2021-01-16T16:29:00Z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