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17694E2F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384A689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D814A5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9437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5BF42B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23FA2E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5E2C7A3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0E408DC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197C0A6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4FE5C78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168D6E3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572781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80BE1B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74DAECA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7135250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1ED46DC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1438A59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269735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5868474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79EC43A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679A12F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86CDC6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3D98737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4F23AC3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7B197B9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9A993C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C20988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BACB33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6A5B575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1A4E0A2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689A572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4567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284ED25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9CC4F7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5B49AB7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8A3FB8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95BCB6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64813D3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11F1E45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BEA7F1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34573" w14:textId="77777777" w:rsidR="00406FD4" w:rsidRDefault="00406FD4">
      <w:pPr>
        <w:spacing w:after="0"/>
      </w:pPr>
      <w:r>
        <w:separator/>
      </w:r>
    </w:p>
  </w:endnote>
  <w:endnote w:type="continuationSeparator" w:id="0">
    <w:p w14:paraId="1B9A916A" w14:textId="77777777" w:rsidR="00406FD4" w:rsidRDefault="00406F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DEC05" w14:textId="77777777" w:rsidR="00406FD4" w:rsidRDefault="00406FD4">
      <w:pPr>
        <w:spacing w:after="0"/>
      </w:pPr>
      <w:r>
        <w:separator/>
      </w:r>
    </w:p>
  </w:footnote>
  <w:footnote w:type="continuationSeparator" w:id="0">
    <w:p w14:paraId="47EF32B3" w14:textId="77777777" w:rsidR="00406FD4" w:rsidRDefault="00406F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E085C"/>
    <w:rsid w:val="003E7B3A"/>
    <w:rsid w:val="00406FD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B28D2"/>
    <w:rsid w:val="00CB4E55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2021-01-16T16:31:00Z</dcterms:created>
  <dcterms:modified xsi:type="dcterms:W3CDTF">2021-01-16T16:31:00Z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