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849"/>
        <w:gridCol w:w="7699"/>
        <w:gridCol w:w="3850"/>
      </w:tblGrid>
      <w:tr w:rsidR="00F47B84" w:rsidRPr="007F54AA" w14:paraId="006BD6C0" w14:textId="39A26030" w:rsidTr="007F54AA">
        <w:trPr>
          <w:trHeight w:val="1701"/>
        </w:trPr>
        <w:tc>
          <w:tcPr>
            <w:tcW w:w="1250" w:type="pct"/>
            <w:vAlign w:val="bottom"/>
          </w:tcPr>
          <w:tbl>
            <w:tblPr>
              <w:tblStyle w:val="ae"/>
              <w:tblW w:w="5000" w:type="pct"/>
              <w:jc w:val="center"/>
              <w:tblLook w:val="04A0" w:firstRow="1" w:lastRow="0" w:firstColumn="1" w:lastColumn="0" w:noHBand="0" w:noVBand="1"/>
            </w:tblPr>
            <w:tblGrid>
              <w:gridCol w:w="925"/>
              <w:gridCol w:w="1074"/>
              <w:gridCol w:w="925"/>
              <w:gridCol w:w="925"/>
            </w:tblGrid>
            <w:tr w:rsidR="00F47B84" w:rsidRPr="007F54AA" w14:paraId="1D2EEBB2" w14:textId="77777777" w:rsidTr="002A6420">
              <w:trPr>
                <w:trHeight w:val="227"/>
                <w:jc w:val="center"/>
              </w:trPr>
              <w:tc>
                <w:tcPr>
                  <w:tcW w:w="1250" w:type="pct"/>
                  <w:vAlign w:val="center"/>
                </w:tcPr>
                <w:p w14:paraId="5470DBEA" w14:textId="77777777" w:rsidR="00F47B84" w:rsidRPr="007F54AA" w:rsidRDefault="00F47B84" w:rsidP="007F54AA">
                  <w:pPr>
                    <w:pStyle w:val="ad"/>
                    <w:spacing w:after="0"/>
                    <w:jc w:val="center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  <w:bookmarkStart w:id="0" w:name="_GoBack"/>
                  <w:bookmarkEnd w:id="0"/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08B19187" w14:textId="77777777" w:rsidR="00F47B84" w:rsidRPr="007F54AA" w:rsidRDefault="00F47B84" w:rsidP="007F54AA">
                  <w:pPr>
                    <w:pStyle w:val="ad"/>
                    <w:spacing w:after="0"/>
                    <w:jc w:val="center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Январь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1F28A2A4" w14:textId="17C754D3" w:rsidR="00F47B84" w:rsidRPr="007F54AA" w:rsidRDefault="00F47B84" w:rsidP="007F54AA">
                  <w:pPr>
                    <w:pStyle w:val="ad"/>
                    <w:spacing w:after="0"/>
                    <w:jc w:val="center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A4F14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t>2024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50" w:type="pct"/>
                  <w:vAlign w:val="bottom"/>
                </w:tcPr>
                <w:p w14:paraId="06238EEE" w14:textId="77777777" w:rsidR="00F47B84" w:rsidRPr="007F54AA" w:rsidRDefault="00F47B84" w:rsidP="007F54AA">
                  <w:pPr>
                    <w:pStyle w:val="ad"/>
                    <w:spacing w:after="0"/>
                    <w:jc w:val="center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C14DE16" w14:textId="77777777" w:rsidR="00F47B84" w:rsidRPr="007F54AA" w:rsidRDefault="00F47B84" w:rsidP="007F54AA">
            <w:pPr>
              <w:pStyle w:val="Months"/>
              <w:ind w:left="0"/>
              <w:jc w:val="center"/>
              <w:rPr>
                <w:rFonts w:ascii="Arial Narrow" w:hAnsi="Arial Narrow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49"/>
              <w:gridCol w:w="550"/>
              <w:gridCol w:w="550"/>
              <w:gridCol w:w="550"/>
              <w:gridCol w:w="550"/>
              <w:gridCol w:w="550"/>
              <w:gridCol w:w="550"/>
            </w:tblGrid>
            <w:tr w:rsidR="00F47B84" w:rsidRPr="007F54AA" w14:paraId="3DF3A608" w14:textId="77777777" w:rsidTr="004C2B84">
              <w:trPr>
                <w:trHeight w:val="170"/>
              </w:trPr>
              <w:tc>
                <w:tcPr>
                  <w:tcW w:w="713" w:type="pct"/>
                  <w:tcBorders>
                    <w:bottom w:val="single" w:sz="4" w:space="0" w:color="auto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  <w:vAlign w:val="center"/>
                </w:tcPr>
                <w:p w14:paraId="3798C457" w14:textId="23036974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  <w:t>ПН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  <w:vAlign w:val="center"/>
                </w:tcPr>
                <w:p w14:paraId="7AB108FB" w14:textId="48D2297F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  <w:vAlign w:val="center"/>
                </w:tcPr>
                <w:p w14:paraId="74B27B0B" w14:textId="1E20AEBC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  <w:vAlign w:val="center"/>
                </w:tcPr>
                <w:p w14:paraId="7E274A8E" w14:textId="275B3AA7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  <w:vAlign w:val="center"/>
                </w:tcPr>
                <w:p w14:paraId="446429A3" w14:textId="188D70D7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  <w:vAlign w:val="center"/>
                </w:tcPr>
                <w:p w14:paraId="519E3C63" w14:textId="68BFED0A" w:rsidR="00F47B84" w:rsidRPr="00C90FBE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  <w:vAlign w:val="center"/>
                </w:tcPr>
                <w:p w14:paraId="3E7F8A91" w14:textId="3980920C" w:rsidR="00F47B84" w:rsidRPr="00C90FBE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ВС</w:t>
                  </w:r>
                </w:p>
              </w:tc>
            </w:tr>
            <w:tr w:rsidR="00F47B84" w:rsidRPr="007F54AA" w14:paraId="09D08E48" w14:textId="77777777" w:rsidTr="004C2B84">
              <w:trPr>
                <w:trHeight w:val="170"/>
              </w:trPr>
              <w:tc>
                <w:tcPr>
                  <w:tcW w:w="713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47355414" w14:textId="1682DF05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F1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" 1 ""</w:instrText>
                  </w:r>
                  <w:r w:rsidR="006A4F1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F14"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63E74E91" w14:textId="7825C16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F1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F1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F1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A4F1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F1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A4F1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F1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3BBDFF92" w14:textId="59D1311F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F1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F1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F1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A4F1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F1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A4F1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F1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0302574A" w14:textId="35936B39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F1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F1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F1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A4F1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F1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A4F1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F1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0BDB5DCB" w14:textId="31AC439D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F1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F1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F1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A4F1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F1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A4F1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F1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79A9F928" w14:textId="69E73AF4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F1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F1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F1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A4F1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F1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A4F1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F1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08C85E26" w14:textId="0A85F366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F1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F1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F1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7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F1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7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F1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0243049F" w14:textId="77777777" w:rsidTr="004C2B84">
              <w:trPr>
                <w:trHeight w:val="170"/>
              </w:trPr>
              <w:tc>
                <w:tcPr>
                  <w:tcW w:w="713" w:type="pct"/>
                  <w:tcMar>
                    <w:right w:w="142" w:type="dxa"/>
                  </w:tcMar>
                  <w:vAlign w:val="center"/>
                </w:tcPr>
                <w:p w14:paraId="20EF15A8" w14:textId="122C543A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F1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F1E9C09" w14:textId="489CBF86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F1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454BC1E" w14:textId="172F851A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F1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1C1A33D" w14:textId="6DC8D790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F1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CA03AEB" w14:textId="7B450A6C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F1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A012875" w14:textId="02371CC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F1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979D73C" w14:textId="1CCCA76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F1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184390B2" w14:textId="77777777" w:rsidTr="004C2B84">
              <w:trPr>
                <w:trHeight w:val="170"/>
              </w:trPr>
              <w:tc>
                <w:tcPr>
                  <w:tcW w:w="713" w:type="pct"/>
                  <w:tcMar>
                    <w:right w:w="142" w:type="dxa"/>
                  </w:tcMar>
                  <w:vAlign w:val="center"/>
                </w:tcPr>
                <w:p w14:paraId="601509D9" w14:textId="7210F1F5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F1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227AB9E" w14:textId="3E9C6A96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F1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6EF9873" w14:textId="6DA675FD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F1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0B85BA2" w14:textId="5164F475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F1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B9FFFE4" w14:textId="7602B986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F1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4287D7C" w14:textId="0EB2ADFF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F1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062C59A" w14:textId="11F0257A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F1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73FE823F" w14:textId="77777777" w:rsidTr="004C2B84">
              <w:trPr>
                <w:trHeight w:val="170"/>
              </w:trPr>
              <w:tc>
                <w:tcPr>
                  <w:tcW w:w="713" w:type="pct"/>
                  <w:tcMar>
                    <w:right w:w="142" w:type="dxa"/>
                  </w:tcMar>
                  <w:vAlign w:val="center"/>
                </w:tcPr>
                <w:p w14:paraId="7312B7EE" w14:textId="0DA03C59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F1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027194D" w14:textId="17429325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F1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70271EB" w14:textId="3F941A3B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F1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3D92121" w14:textId="50352312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F1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BD8EA3F" w14:textId="10636E8D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F1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B9F4501" w14:textId="555079C4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F1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8273A90" w14:textId="6BC95D5F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F1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041BE7C1" w14:textId="77777777" w:rsidTr="004C2B84">
              <w:trPr>
                <w:trHeight w:val="170"/>
              </w:trPr>
              <w:tc>
                <w:tcPr>
                  <w:tcW w:w="713" w:type="pct"/>
                  <w:tcMar>
                    <w:right w:w="142" w:type="dxa"/>
                  </w:tcMar>
                  <w:vAlign w:val="center"/>
                </w:tcPr>
                <w:p w14:paraId="05D7A639" w14:textId="5FF9FBD6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F1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F1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F1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F1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F1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F1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D108B95" w14:textId="4F5F0F25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F1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F1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F1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F1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F1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F1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EC7B9C8" w14:textId="28F6D756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F1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F1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F1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F1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F1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F1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F2F01A7" w14:textId="3E813A35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F1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F1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F1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200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95F2EE6" w14:textId="7759512F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F1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200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200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200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200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396EF1D" w14:textId="0155AF89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F1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200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200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200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200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0602945" w14:textId="43A5B26B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F1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200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200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200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200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74784EC3" w14:textId="77777777" w:rsidTr="004C2B84">
              <w:trPr>
                <w:trHeight w:val="170"/>
              </w:trPr>
              <w:tc>
                <w:tcPr>
                  <w:tcW w:w="713" w:type="pct"/>
                  <w:tcMar>
                    <w:right w:w="142" w:type="dxa"/>
                  </w:tcMar>
                  <w:vAlign w:val="center"/>
                </w:tcPr>
                <w:p w14:paraId="3D96869F" w14:textId="3355A490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F1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200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200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200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1A3EF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200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2B749C1" w14:textId="7CDEFF62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F1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200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200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200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5200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200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C954974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62FC6E6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1EE44A3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CCC0E50" w14:textId="7777777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B4DD885" w14:textId="7777777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419E1B03" w14:textId="77777777" w:rsidR="00F47B84" w:rsidRPr="007F54AA" w:rsidRDefault="00F47B84" w:rsidP="007F54AA">
            <w:pPr>
              <w:pStyle w:val="ad"/>
              <w:spacing w:after="0"/>
              <w:jc w:val="center"/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2500" w:type="pct"/>
            <w:tcMar>
              <w:left w:w="142" w:type="dxa"/>
              <w:right w:w="142" w:type="dxa"/>
            </w:tcMar>
            <w:vAlign w:val="bottom"/>
          </w:tcPr>
          <w:p w14:paraId="5212CAF0" w14:textId="77777777" w:rsidR="00F47B84" w:rsidRPr="007F54AA" w:rsidRDefault="00F47B84" w:rsidP="007F54AA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80"/>
                <w:szCs w:val="80"/>
                <w:lang w:bidi="ru-RU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  <w:t>Февраль</w:t>
            </w:r>
          </w:p>
          <w:p w14:paraId="30F9F655" w14:textId="5CA89F3D" w:rsidR="00F47B84" w:rsidRPr="007F54AA" w:rsidRDefault="00F47B84" w:rsidP="007F54AA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A4F14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t>2024</w:t>
            </w: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1250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962"/>
              <w:gridCol w:w="963"/>
              <w:gridCol w:w="963"/>
              <w:gridCol w:w="962"/>
            </w:tblGrid>
            <w:tr w:rsidR="00F47B84" w:rsidRPr="007F54AA" w14:paraId="4346CB40" w14:textId="77777777" w:rsidTr="002A6420">
              <w:trPr>
                <w:trHeight w:val="227"/>
              </w:trPr>
              <w:tc>
                <w:tcPr>
                  <w:tcW w:w="1251" w:type="pct"/>
                </w:tcPr>
                <w:p w14:paraId="61C48D13" w14:textId="77777777" w:rsidR="00F47B84" w:rsidRPr="007F54AA" w:rsidRDefault="00F47B84" w:rsidP="007F54AA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4C650537" w14:textId="77777777" w:rsidR="00F47B84" w:rsidRPr="007F54AA" w:rsidRDefault="00F47B84" w:rsidP="007F54AA">
                  <w:pPr>
                    <w:pStyle w:val="ad"/>
                    <w:spacing w:after="0"/>
                    <w:jc w:val="center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Март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5A85FDB9" w14:textId="19691BBB" w:rsidR="00F47B84" w:rsidRPr="007F54AA" w:rsidRDefault="00F47B84" w:rsidP="007F54AA">
                  <w:pPr>
                    <w:pStyle w:val="ad"/>
                    <w:spacing w:after="0"/>
                    <w:jc w:val="center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A4F14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t>2024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61638DE1" w14:textId="77777777" w:rsidR="00F47B84" w:rsidRPr="007F54AA" w:rsidRDefault="00F47B84" w:rsidP="007F54AA">
                  <w:pPr>
                    <w:pStyle w:val="ad"/>
                    <w:spacing w:after="0"/>
                    <w:jc w:val="center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0DF04047" w14:textId="77777777" w:rsidR="00F47B84" w:rsidRPr="007F54AA" w:rsidRDefault="00F47B84" w:rsidP="007F54AA">
            <w:pPr>
              <w:pStyle w:val="Months"/>
              <w:ind w:left="0"/>
              <w:jc w:val="center"/>
              <w:rPr>
                <w:rFonts w:ascii="Arial Narrow" w:hAnsi="Arial Narrow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0"/>
              <w:gridCol w:w="550"/>
              <w:gridCol w:w="550"/>
              <w:gridCol w:w="550"/>
              <w:gridCol w:w="550"/>
              <w:gridCol w:w="550"/>
              <w:gridCol w:w="550"/>
            </w:tblGrid>
            <w:tr w:rsidR="00F47B84" w:rsidRPr="007F54AA" w14:paraId="469A2300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4DE9818" w14:textId="626C1F1D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  <w:t>ПН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A7DA250" w14:textId="397F2AAF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0C8CFD9" w14:textId="21C6D782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2DA8A2D" w14:textId="7CD31304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4F3D217" w14:textId="79312BE5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8CF8C01" w14:textId="07B82661" w:rsidR="00F47B84" w:rsidRPr="00C90FBE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D3ADF6D" w14:textId="5DFD501D" w:rsidR="00F47B84" w:rsidRPr="00C90FBE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F47B84" w:rsidRPr="007F54AA" w14:paraId="6DC4F261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23D9F01" w14:textId="7CCE5913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F1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" 1 ""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109A156" w14:textId="7F16C781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F1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F1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054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97F2E04" w14:textId="26FFE30A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F1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F1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A3EF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F153E1E" w14:textId="5E9FBE8F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F1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F1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200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CFD0FF7" w14:textId="13E3E8CE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F1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200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200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200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F14"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35A555D" w14:textId="3E532A85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F1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F1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F1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F1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F1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B89BA81" w14:textId="5DF82896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F1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F1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F1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F1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F1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6DBF1396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7935578" w14:textId="0CDA42A1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F1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A42BB88" w14:textId="67A5E6C5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F1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D210933" w14:textId="3D67B563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F1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76ADD97" w14:textId="6381722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F1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9C3D18F" w14:textId="776F2621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F1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84B1D6A" w14:textId="46A78E4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F1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4B42367" w14:textId="0CC894BC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F1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3DF335C6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65F5448" w14:textId="1858CC83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F1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231327D" w14:textId="26B43D54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F1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46AA134" w14:textId="2CC8004F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F1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9B71FC9" w14:textId="6A591CCF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F1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14B17F8" w14:textId="2CDD77BC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F1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8E3568A" w14:textId="112DC953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F1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47BD6FC" w14:textId="70EA2D7C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F1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35732754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662B78F" w14:textId="40AA82B1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F1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428BF7F" w14:textId="756ED4C6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F1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A4716BF" w14:textId="01833B73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F1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4406C4A" w14:textId="7F02CA08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F1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68710A0" w14:textId="08C958B3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F1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6959760" w14:textId="0BDAFC1D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F1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3DD2221" w14:textId="78FF45DE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F1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6D5662B5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DB8851A" w14:textId="1840EB2E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F1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F1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F1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F1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F1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F1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AD70A24" w14:textId="78496A8C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F1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F1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F1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F1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F1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F1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6ACDCCC" w14:textId="37A36861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F1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F1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F1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F1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F1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F1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09F5028" w14:textId="711BC88A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F1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F1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F1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F1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1A3EF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F1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1A3EF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F1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AD2E467" w14:textId="2A3F6443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F1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F1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F1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F1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5200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F1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5200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F1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790FD0A" w14:textId="7053D86B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F1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F1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F1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F1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A4F1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F1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A4F1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F1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0483643" w14:textId="3E0569A6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F1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F1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F1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F1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F1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A4F1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F1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5A716DDE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615A6B4" w14:textId="6B5AD659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F1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F1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F1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86610"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7A90D4D" w14:textId="224DF04A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F1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86610"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86610"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B700882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4032C48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8C6A3D0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78764B6" w14:textId="7777777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02F8797" w14:textId="7777777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2550E00A" w14:textId="77777777" w:rsidR="00F47B84" w:rsidRPr="007F54AA" w:rsidRDefault="00F47B84" w:rsidP="007F54AA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2609632D" w14:textId="71E92072" w:rsidR="006B6899" w:rsidRPr="007F54AA" w:rsidRDefault="006B6899" w:rsidP="007F54AA">
      <w:pPr>
        <w:pStyle w:val="Months"/>
        <w:ind w:left="0"/>
        <w:jc w:val="center"/>
        <w:rPr>
          <w:rFonts w:ascii="Arial Narrow" w:hAnsi="Arial Narrow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76"/>
        <w:gridCol w:w="2200"/>
        <w:gridCol w:w="2206"/>
        <w:gridCol w:w="2206"/>
        <w:gridCol w:w="2206"/>
        <w:gridCol w:w="2206"/>
        <w:gridCol w:w="2163"/>
      </w:tblGrid>
      <w:tr w:rsidR="006F5860" w:rsidRPr="007F54AA" w14:paraId="2A9965BE" w14:textId="77777777" w:rsidTr="00907BEC">
        <w:trPr>
          <w:trHeight w:val="340"/>
        </w:trPr>
        <w:tc>
          <w:tcPr>
            <w:tcW w:w="708" w:type="pct"/>
            <w:shd w:val="clear" w:color="auto" w:fill="auto"/>
            <w:vAlign w:val="center"/>
          </w:tcPr>
          <w:p w14:paraId="512E7E2D" w14:textId="6BF94EB4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Понедельник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7FAB7376" w14:textId="6AD45B5A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F798461" w14:textId="6BBF8F4D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23D869A9" w14:textId="4CA80DC9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405A4BF1" w14:textId="51331EED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3202455" w14:textId="0BBEEA02" w:rsidR="006F5860" w:rsidRPr="00C90FBE" w:rsidRDefault="006F5860" w:rsidP="007F54AA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Суббота</w:t>
            </w:r>
          </w:p>
        </w:tc>
        <w:tc>
          <w:tcPr>
            <w:tcW w:w="704" w:type="pct"/>
            <w:shd w:val="clear" w:color="auto" w:fill="auto"/>
            <w:vAlign w:val="center"/>
          </w:tcPr>
          <w:p w14:paraId="631EAB2A" w14:textId="1D81018F" w:rsidR="006F5860" w:rsidRPr="00C90FBE" w:rsidRDefault="006F5860" w:rsidP="007F54AA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Воскресенье</w:t>
            </w:r>
          </w:p>
        </w:tc>
      </w:tr>
      <w:tr w:rsidR="006B6899" w:rsidRPr="007F54AA" w14:paraId="78897B1C" w14:textId="77777777" w:rsidTr="007F54AA">
        <w:trPr>
          <w:trHeight w:val="136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59E0EAAF" w14:textId="62A7A3FC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A4F1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" 1 ""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2498326A" w14:textId="303D635A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A4F1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A4F1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7054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DD2C321" w14:textId="6FFE9796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A4F1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A4F1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A3EF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994B2CA" w14:textId="2BF3ABD5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A4F1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5200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5200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5200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A4F14"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89BB523" w14:textId="64D3D696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A4F1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A4F1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A4F1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A4F1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A4F1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881040B" w14:textId="748A26B2" w:rsidR="006B6899" w:rsidRPr="00C90FBE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A4F14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A4F14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A4F14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A4F14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A4F14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5884C514" w14:textId="60D0DA91" w:rsidR="006B6899" w:rsidRPr="00C90FBE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A4F14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A4F14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A4F14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A4F14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A4F14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6B6899" w:rsidRPr="007F54AA" w14:paraId="48619F73" w14:textId="77777777" w:rsidTr="007F54AA">
        <w:trPr>
          <w:trHeight w:val="136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4D44E21F" w14:textId="7689859C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A4F1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66A3B054" w14:textId="304BA182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A4F1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0B06407" w14:textId="1FBC699B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A4F1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9FA2E64" w14:textId="27FED903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A4F1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DD2A7F8" w14:textId="5A41B429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A4F1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5828F76" w14:textId="70C73ABD" w:rsidR="006B6899" w:rsidRPr="00C90FBE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A4F14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5CC68ED0" w14:textId="01F1D72D" w:rsidR="006B6899" w:rsidRPr="00C90FBE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A4F14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6B6899" w:rsidRPr="007F54AA" w14:paraId="7F359005" w14:textId="77777777" w:rsidTr="007F54AA">
        <w:trPr>
          <w:trHeight w:val="136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642EC91B" w14:textId="5003E7CD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A4F1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71E5F1D7" w14:textId="7E37431D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A4F1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D7BA790" w14:textId="632A9C64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A4F1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BD80CDD" w14:textId="50B62231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A4F1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A72540D" w14:textId="24466AFA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A4F1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F0F416D" w14:textId="7F6B8AFF" w:rsidR="006B6899" w:rsidRPr="00C90FBE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A4F14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774DD01B" w14:textId="7E36B52D" w:rsidR="006B6899" w:rsidRPr="00C90FBE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A4F14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6B6899" w:rsidRPr="007F54AA" w14:paraId="508437E3" w14:textId="77777777" w:rsidTr="007F54AA">
        <w:trPr>
          <w:trHeight w:val="136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44E30587" w14:textId="65090D8F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A4F1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5457F3AB" w14:textId="46948C3F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A4F1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D2BC8FA" w14:textId="4DB6C2A9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A4F1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3CA0134" w14:textId="53C78A0B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A4F1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79CEE53" w14:textId="26D80965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A4F1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A6FB619" w14:textId="503458DF" w:rsidR="006B6899" w:rsidRPr="00C90FBE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A4F14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2AA9D605" w14:textId="20D47578" w:rsidR="006B6899" w:rsidRPr="00C90FBE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A4F14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6B6899" w:rsidRPr="007F54AA" w14:paraId="7B2D4DB4" w14:textId="77777777" w:rsidTr="007F54AA">
        <w:trPr>
          <w:trHeight w:val="136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7B60D089" w14:textId="0A9E50A7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A4F1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A4F1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A4F1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A4F1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1A3EF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A4F1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1A3EF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A4F1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C2D0623" w14:textId="5EA73568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A4F1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A4F1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A4F1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A4F1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65200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A4F1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65200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A4F1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6515BFB" w14:textId="48068832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A4F1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A4F1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A4F1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A4F1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6A4F1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A4F1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6A4F1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A4F1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A42A246" w14:textId="4EE6E3FA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A4F1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A4F1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A4F1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A4F1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A4F1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6A4F1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A4F1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9581518" w14:textId="37D9D427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A4F1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A4F1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A4F1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86610"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32E265E" w14:textId="34FC64F5" w:rsidR="006B6899" w:rsidRPr="00C90FBE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A4F14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86610"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86610"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07D7"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3C82A629" w14:textId="6106D369" w:rsidR="006B6899" w:rsidRPr="00C90FBE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A4F14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07D7"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07D7"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6B6899" w:rsidRPr="007F54AA" w14:paraId="476F1256" w14:textId="77777777" w:rsidTr="007F54AA">
        <w:trPr>
          <w:trHeight w:val="136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140AF84A" w14:textId="59AF4147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A4F1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03E3F924" w14:textId="717C4BEF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A4F1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!A12 Is Not In Table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BD98DC7" w14:textId="77777777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420F1DF" w14:textId="77777777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EEBC50A" w14:textId="77777777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5F2DFFB" w14:textId="77777777" w:rsidR="006B6899" w:rsidRPr="00C90FBE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018787BD" w14:textId="77777777" w:rsidR="006B6899" w:rsidRPr="00C90FBE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</w:tbl>
    <w:p w14:paraId="50D5D5A5" w14:textId="77777777" w:rsidR="00ED5F48" w:rsidRPr="007F54AA" w:rsidRDefault="00ED5F48" w:rsidP="007F54AA">
      <w:pPr>
        <w:pStyle w:val="a5"/>
        <w:rPr>
          <w:rFonts w:ascii="Arial Narrow" w:hAnsi="Arial Narrow"/>
          <w:noProof/>
          <w:color w:val="auto"/>
          <w:sz w:val="2"/>
          <w:szCs w:val="2"/>
        </w:rPr>
      </w:pPr>
    </w:p>
    <w:sectPr w:rsidR="00ED5F48" w:rsidRPr="007F54AA" w:rsidSect="007F54AA">
      <w:pgSz w:w="16838" w:h="11906" w:orient="landscape" w:code="9"/>
      <w:pgMar w:top="624" w:right="720" w:bottom="567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006E26" w14:textId="77777777" w:rsidR="00833E54" w:rsidRDefault="00833E54">
      <w:pPr>
        <w:spacing w:after="0"/>
      </w:pPr>
      <w:r>
        <w:separator/>
      </w:r>
    </w:p>
  </w:endnote>
  <w:endnote w:type="continuationSeparator" w:id="0">
    <w:p w14:paraId="0AABE425" w14:textId="77777777" w:rsidR="00833E54" w:rsidRDefault="00833E5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606FDD" w14:textId="77777777" w:rsidR="00833E54" w:rsidRDefault="00833E54">
      <w:pPr>
        <w:spacing w:after="0"/>
      </w:pPr>
      <w:r>
        <w:separator/>
      </w:r>
    </w:p>
  </w:footnote>
  <w:footnote w:type="continuationSeparator" w:id="0">
    <w:p w14:paraId="32305182" w14:textId="77777777" w:rsidR="00833E54" w:rsidRDefault="00833E5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46855"/>
    <w:rsid w:val="0005357B"/>
    <w:rsid w:val="00071356"/>
    <w:rsid w:val="00097A25"/>
    <w:rsid w:val="000A5A57"/>
    <w:rsid w:val="00105630"/>
    <w:rsid w:val="001274F3"/>
    <w:rsid w:val="00151CCE"/>
    <w:rsid w:val="001A3EFB"/>
    <w:rsid w:val="001B01F9"/>
    <w:rsid w:val="001C41F9"/>
    <w:rsid w:val="00285C1D"/>
    <w:rsid w:val="002A6420"/>
    <w:rsid w:val="003108C9"/>
    <w:rsid w:val="0031649E"/>
    <w:rsid w:val="003327F5"/>
    <w:rsid w:val="00340CAF"/>
    <w:rsid w:val="003B6D2A"/>
    <w:rsid w:val="003C0D41"/>
    <w:rsid w:val="003C4F96"/>
    <w:rsid w:val="003D6BD9"/>
    <w:rsid w:val="003E085C"/>
    <w:rsid w:val="003E7B3A"/>
    <w:rsid w:val="003F41C4"/>
    <w:rsid w:val="00416364"/>
    <w:rsid w:val="00431B29"/>
    <w:rsid w:val="00440416"/>
    <w:rsid w:val="00462EAD"/>
    <w:rsid w:val="004A6170"/>
    <w:rsid w:val="004C2B84"/>
    <w:rsid w:val="004F6AAC"/>
    <w:rsid w:val="00504E80"/>
    <w:rsid w:val="00512F2D"/>
    <w:rsid w:val="00570FBB"/>
    <w:rsid w:val="005748F7"/>
    <w:rsid w:val="00583B82"/>
    <w:rsid w:val="005923AC"/>
    <w:rsid w:val="005A35D5"/>
    <w:rsid w:val="005D5149"/>
    <w:rsid w:val="005E656F"/>
    <w:rsid w:val="00627378"/>
    <w:rsid w:val="00652006"/>
    <w:rsid w:val="00667021"/>
    <w:rsid w:val="006974E1"/>
    <w:rsid w:val="006A4F14"/>
    <w:rsid w:val="006B6899"/>
    <w:rsid w:val="006C0896"/>
    <w:rsid w:val="006C26DB"/>
    <w:rsid w:val="006F513E"/>
    <w:rsid w:val="006F5860"/>
    <w:rsid w:val="0075629F"/>
    <w:rsid w:val="00770549"/>
    <w:rsid w:val="007A28B3"/>
    <w:rsid w:val="007C0139"/>
    <w:rsid w:val="007D45A1"/>
    <w:rsid w:val="007D7864"/>
    <w:rsid w:val="007F54AA"/>
    <w:rsid w:val="007F564D"/>
    <w:rsid w:val="00833E54"/>
    <w:rsid w:val="008B1201"/>
    <w:rsid w:val="008F16F7"/>
    <w:rsid w:val="00907BEC"/>
    <w:rsid w:val="009164BA"/>
    <w:rsid w:val="009166BD"/>
    <w:rsid w:val="00977AAE"/>
    <w:rsid w:val="00996E56"/>
    <w:rsid w:val="00997268"/>
    <w:rsid w:val="009F5EA3"/>
    <w:rsid w:val="00A12667"/>
    <w:rsid w:val="00A14581"/>
    <w:rsid w:val="00A20E4C"/>
    <w:rsid w:val="00A86610"/>
    <w:rsid w:val="00AA23D3"/>
    <w:rsid w:val="00AA3C50"/>
    <w:rsid w:val="00AE302A"/>
    <w:rsid w:val="00AE36BB"/>
    <w:rsid w:val="00B107D7"/>
    <w:rsid w:val="00B37C7E"/>
    <w:rsid w:val="00B65B09"/>
    <w:rsid w:val="00B85583"/>
    <w:rsid w:val="00B9476B"/>
    <w:rsid w:val="00BC3952"/>
    <w:rsid w:val="00BE5AB8"/>
    <w:rsid w:val="00BF2AA2"/>
    <w:rsid w:val="00BF49DC"/>
    <w:rsid w:val="00C375A4"/>
    <w:rsid w:val="00C44DFB"/>
    <w:rsid w:val="00C6519B"/>
    <w:rsid w:val="00C70F21"/>
    <w:rsid w:val="00C7354B"/>
    <w:rsid w:val="00C800AA"/>
    <w:rsid w:val="00C85B38"/>
    <w:rsid w:val="00C90FBE"/>
    <w:rsid w:val="00C91F9B"/>
    <w:rsid w:val="00CF6166"/>
    <w:rsid w:val="00D47677"/>
    <w:rsid w:val="00DA0093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02E73"/>
    <w:rsid w:val="00F44587"/>
    <w:rsid w:val="00F47B84"/>
    <w:rsid w:val="00F91390"/>
    <w:rsid w:val="00F93E3B"/>
    <w:rsid w:val="00FA5682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884</Words>
  <Characters>5039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2021-01-16T16:45:00Z</dcterms:created>
  <dcterms:modified xsi:type="dcterms:W3CDTF">2021-01-16T16:45:00Z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