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1B10A504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5A9F49B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2140FE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A61BB5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AF13E3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B7FDF6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689D86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2DB4865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4998619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FA4BCE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3D3A88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8A47B6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657546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6F42BC6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219390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6497547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4F57C8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316EF0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934830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F040E3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1487648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F43ACA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5BD0C97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2C1803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0CE29D5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E322BA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1DBDD37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452F57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65F8982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689E429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C4B075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112A5D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4642EEB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416F6E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747C5A8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59F8F22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47B64D6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634A34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9B14D" w14:textId="77777777" w:rsidR="000D3752" w:rsidRDefault="000D3752">
      <w:pPr>
        <w:spacing w:after="0"/>
      </w:pPr>
      <w:r>
        <w:separator/>
      </w:r>
    </w:p>
  </w:endnote>
  <w:endnote w:type="continuationSeparator" w:id="0">
    <w:p w14:paraId="06B6D6B8" w14:textId="77777777" w:rsidR="000D3752" w:rsidRDefault="000D37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B15BC" w14:textId="77777777" w:rsidR="000D3752" w:rsidRDefault="000D3752">
      <w:pPr>
        <w:spacing w:after="0"/>
      </w:pPr>
      <w:r>
        <w:separator/>
      </w:r>
    </w:p>
  </w:footnote>
  <w:footnote w:type="continuationSeparator" w:id="0">
    <w:p w14:paraId="22ADDCAF" w14:textId="77777777" w:rsidR="000D3752" w:rsidRDefault="000D37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752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139F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2021-01-16T16:35:00Z</dcterms:created>
  <dcterms:modified xsi:type="dcterms:W3CDTF">2021-01-16T16:35:00Z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