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20DF398A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6A433B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1236FD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3735CD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74E406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965BC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5194B7A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31B8393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32C652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587372D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7DCCBC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67C6D5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4AD0FF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0E81D8C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19D7B3D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358C78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25CBB5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541252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090A63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40AD98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2ADC2D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3FB9DEF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49EE46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576FC4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0C40CE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2E36F4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1FBC08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1146A55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1C63836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5F09BC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5253FD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1443CB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00E72A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52DF58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7CC8CA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1250588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1382F1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74F473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3DFDB3E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3E34FC4E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78CAFBF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05D521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2C2B45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79C011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1523B3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7898E98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51D93C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2ADAAB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74683B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26C582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7569D2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1B1B04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C0E987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41BDB1C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0EE14C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02C78A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6A990F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4C4F28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5A0775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11FCF9C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22F80A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479CDD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259A78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F928F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48B56B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6C5E7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7FEA05C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4C3C355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6BEA324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2C360F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198654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5766B5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143957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3C35586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2315ADC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2A919E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798723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5E21402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0B9C583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1C9FFCC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234E05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A32F88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A6D70A5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4907810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48779A3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0D464F1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462A649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1B319A2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3F70740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5861DDA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3C5101C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3C08DA2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66F81C3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07C463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4F63B0B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5C74A8B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AAEB60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2913698E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6E0150C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3BC3A68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1D5264D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4D0B61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1D5A53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1723602A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DB9C954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4537F3D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58C3D3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2DB9B53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7C70395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5CD5E38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74777EDE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4351BB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BE294F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19D282B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1D38F" w14:textId="77777777" w:rsidR="007B539A" w:rsidRDefault="007B539A">
      <w:pPr>
        <w:spacing w:after="0"/>
      </w:pPr>
      <w:r>
        <w:separator/>
      </w:r>
    </w:p>
  </w:endnote>
  <w:endnote w:type="continuationSeparator" w:id="0">
    <w:p w14:paraId="16DE1B3B" w14:textId="77777777" w:rsidR="007B539A" w:rsidRDefault="007B53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1F0C8" w14:textId="77777777" w:rsidR="007B539A" w:rsidRDefault="007B539A">
      <w:pPr>
        <w:spacing w:after="0"/>
      </w:pPr>
      <w:r>
        <w:separator/>
      </w:r>
    </w:p>
  </w:footnote>
  <w:footnote w:type="continuationSeparator" w:id="0">
    <w:p w14:paraId="7D4650A1" w14:textId="77777777" w:rsidR="007B539A" w:rsidRDefault="007B53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3EFB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B0D3F"/>
    <w:rsid w:val="005D5149"/>
    <w:rsid w:val="005E656F"/>
    <w:rsid w:val="00627378"/>
    <w:rsid w:val="00652006"/>
    <w:rsid w:val="00667021"/>
    <w:rsid w:val="006974E1"/>
    <w:rsid w:val="006A4F14"/>
    <w:rsid w:val="006B6899"/>
    <w:rsid w:val="006C0896"/>
    <w:rsid w:val="006C26DB"/>
    <w:rsid w:val="006F513E"/>
    <w:rsid w:val="006F5860"/>
    <w:rsid w:val="0075629F"/>
    <w:rsid w:val="00770549"/>
    <w:rsid w:val="007A28B3"/>
    <w:rsid w:val="007B539A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2021-01-16T16:48:00Z</dcterms:created>
  <dcterms:modified xsi:type="dcterms:W3CDTF">2021-01-16T16:48:00Z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