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3B3AEFD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6CA5FD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708A11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13B176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0AB8D5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F609B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7B043D2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68962F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14611E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27007F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B8639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34ED63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209136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4BCF921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2771A9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0ABCA5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7EDBA7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0406B4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0641D2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362628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5BCCB8D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1E67C7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752DBF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407DC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6697B5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20A630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7EA09D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545FBD2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3C874C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3B9046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2C6EA4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23FC63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35B89B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01E041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20B82AA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0D70CD4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92F76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34774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4328C8EC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61EB0D5E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176B58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736A90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632054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269B56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785BCA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7848312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1ACFD5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518EA0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5DF75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4EC873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2C942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BF9E1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081EA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14EAA6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74887C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1D1D6B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631F9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1908A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3F311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4B2BEB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3D0D0A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704DCB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349A46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28A23E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186FA3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7433C8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0F78B9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55F4058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65424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085832E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4519D5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024ABD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592B7D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F8274A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718DACD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78B9F9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3BE1D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A41628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F65232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494E15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333FE7C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4CDADE2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E8B1CF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A4F1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10090BF6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B0D3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513A1DF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81152E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2C3A343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91EA70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2218C42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0E19DA4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4304EC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02CEB12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88BF4A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4361DD2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5226B66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5E2018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3E1A9E7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561030C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D58495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563589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F848CA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DDFE0E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C65A11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66C07FE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066B26B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68CCA78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7F58260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8E2142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1D0EE7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F7027A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75F6F0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539618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4476173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329FA7C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8F143" w14:textId="77777777" w:rsidR="000C358F" w:rsidRDefault="000C358F">
      <w:pPr>
        <w:spacing w:after="0"/>
      </w:pPr>
      <w:r>
        <w:separator/>
      </w:r>
    </w:p>
  </w:endnote>
  <w:endnote w:type="continuationSeparator" w:id="0">
    <w:p w14:paraId="297C08DF" w14:textId="77777777" w:rsidR="000C358F" w:rsidRDefault="000C3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83467" w14:textId="77777777" w:rsidR="000C358F" w:rsidRDefault="000C358F">
      <w:pPr>
        <w:spacing w:after="0"/>
      </w:pPr>
      <w:r>
        <w:separator/>
      </w:r>
    </w:p>
  </w:footnote>
  <w:footnote w:type="continuationSeparator" w:id="0">
    <w:p w14:paraId="615BA50F" w14:textId="77777777" w:rsidR="000C358F" w:rsidRDefault="000C35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C358F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B0D3F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3A3A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2021-01-16T16:48:00Z</dcterms:created>
  <dcterms:modified xsi:type="dcterms:W3CDTF">2021-01-16T16:48:00Z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