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B4FB531" w14:textId="69A2CE4C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59409165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ФЕВРАЛЬ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434F70B6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264FF2C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103D4B8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35F6F85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69FE4A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7FBC0B0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B84094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4B1E080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22A14CC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5F312E7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2190EDB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41050B5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74E43B7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3447703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1287D99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50A4ADE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7E286A5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4EF3A7E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0503809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3F9759A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215A623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217892F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714D8F5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4DAE454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1708491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706CD1A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1E1151B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6B559A6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04AE151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1F592A2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68F517F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08DC9E9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6D03038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69A312B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650DB2A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3744D6E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7C0700B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5484E30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02108D2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92C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057D43A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1DE497E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137F9B7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79B9F2D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6BB8340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1763897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DB3A3" w14:textId="77777777" w:rsidR="00DD5897" w:rsidRDefault="00DD5897">
      <w:pPr>
        <w:spacing w:after="0"/>
      </w:pPr>
      <w:r>
        <w:separator/>
      </w:r>
    </w:p>
  </w:endnote>
  <w:endnote w:type="continuationSeparator" w:id="0">
    <w:p w14:paraId="0FA408B9" w14:textId="77777777" w:rsidR="00DD5897" w:rsidRDefault="00DD58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F5363" w14:textId="77777777" w:rsidR="00DD5897" w:rsidRDefault="00DD5897">
      <w:pPr>
        <w:spacing w:after="0"/>
      </w:pPr>
      <w:r>
        <w:separator/>
      </w:r>
    </w:p>
  </w:footnote>
  <w:footnote w:type="continuationSeparator" w:id="0">
    <w:p w14:paraId="6B900C1B" w14:textId="77777777" w:rsidR="00DD5897" w:rsidRDefault="00DD58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4567A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75E50"/>
    <w:rsid w:val="00583B82"/>
    <w:rsid w:val="0059139F"/>
    <w:rsid w:val="005923AC"/>
    <w:rsid w:val="0059437E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45675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92C1B"/>
    <w:rsid w:val="00CB28D2"/>
    <w:rsid w:val="00CB4E55"/>
    <w:rsid w:val="00D0126F"/>
    <w:rsid w:val="00D0347C"/>
    <w:rsid w:val="00DD55DB"/>
    <w:rsid w:val="00DD589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2021-01-16T16:35:00Z</dcterms:created>
  <dcterms:modified xsi:type="dcterms:W3CDTF">2021-01-16T16:35:00Z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