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BE6FF39" w14:textId="77777777" w:rsidTr="003C4E1D">
        <w:trPr>
          <w:trHeight w:val="851"/>
        </w:trPr>
        <w:tc>
          <w:tcPr>
            <w:tcW w:w="5000" w:type="pct"/>
            <w:vAlign w:val="center"/>
          </w:tcPr>
          <w:bookmarkStart w:id="0" w:name="_GoBack"/>
          <w:bookmarkEnd w:id="0"/>
          <w:p w14:paraId="3B4FB531" w14:textId="7DED9F43" w:rsidR="00DD55DB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006BD6C0" w14:textId="77777777" w:rsidTr="00B91550">
        <w:trPr>
          <w:trHeight w:val="2835"/>
        </w:trPr>
        <w:tc>
          <w:tcPr>
            <w:tcW w:w="5000" w:type="pct"/>
            <w:vAlign w:val="bottom"/>
          </w:tcPr>
          <w:p w14:paraId="1D16B84B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0F9F655" w14:textId="59409165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ФЕВРАЛЬ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19FBEA86" wp14:editId="434F70B6">
                  <wp:simplePos x="0" y="0"/>
                  <wp:positionH relativeFrom="column">
                    <wp:posOffset>-692150</wp:posOffset>
                  </wp:positionH>
                  <wp:positionV relativeFrom="paragraph">
                    <wp:posOffset>-2663825</wp:posOffset>
                  </wp:positionV>
                  <wp:extent cx="7560000" cy="10693840"/>
                  <wp:effectExtent l="0" t="0" r="3175" b="0"/>
                  <wp:wrapNone/>
                  <wp:docPr id="2" name="Рисунок 2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609632D" w14:textId="71E92072" w:rsidR="006B6899" w:rsidRPr="0055469F" w:rsidRDefault="006B6899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2A9965BE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512E7E2D" w14:textId="264FF2CC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103D4B8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35F6F85A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169FE4A7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7FBC0B05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B84094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4B1E080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78897B1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E0EAAF" w14:textId="4C5D280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152ACB4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3D112AD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1112DC6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22ADEDB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775DF86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4567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04E562F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8619F7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D44E21F" w14:textId="19834D9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26B83E1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0F4E196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260C6B8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66AF6CB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15773D3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75FC2B9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F35900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2EC91B" w14:textId="18AB1B0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01BCA5A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3B3263D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5E7C884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714E682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3CBD688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6E9AE93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08437E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4E30587" w14:textId="0922FC1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7540F0B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65DA381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0FEB458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66710F6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659445C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26C5B0C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B2D4DB4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60D089" w14:textId="3D32A8A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3DDA4E7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B28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EF539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2869651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2D85625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4E22C7B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913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1A7A894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43198AE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575E50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76F1256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40AF84A" w14:textId="78DAB50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79717D4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B13D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!A12 Is Not In Table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E7649" w14:textId="77777777" w:rsidR="007B4F62" w:rsidRDefault="007B4F62">
      <w:pPr>
        <w:spacing w:after="0"/>
      </w:pPr>
      <w:r>
        <w:separator/>
      </w:r>
    </w:p>
  </w:endnote>
  <w:endnote w:type="continuationSeparator" w:id="0">
    <w:p w14:paraId="03AA871B" w14:textId="77777777" w:rsidR="007B4F62" w:rsidRDefault="007B4F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80922" w14:textId="77777777" w:rsidR="007B4F62" w:rsidRDefault="007B4F62">
      <w:pPr>
        <w:spacing w:after="0"/>
      </w:pPr>
      <w:r>
        <w:separator/>
      </w:r>
    </w:p>
  </w:footnote>
  <w:footnote w:type="continuationSeparator" w:id="0">
    <w:p w14:paraId="5A3EA3E6" w14:textId="77777777" w:rsidR="007B4F62" w:rsidRDefault="007B4F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4567A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75E50"/>
    <w:rsid w:val="00583B82"/>
    <w:rsid w:val="0059139F"/>
    <w:rsid w:val="005923AC"/>
    <w:rsid w:val="0059437E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B4F62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45675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92C1B"/>
    <w:rsid w:val="00CB28D2"/>
    <w:rsid w:val="00CB4E55"/>
    <w:rsid w:val="00D0126F"/>
    <w:rsid w:val="00D0347C"/>
    <w:rsid w:val="00DB13DF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539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2021-01-16T16:36:00Z</dcterms:created>
  <dcterms:modified xsi:type="dcterms:W3CDTF">2021-01-16T16:36:00Z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