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56E4D696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4C1706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41D76D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E0066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3B5616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550301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30C5752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A4F1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0374CE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06B25F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0B0746A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5061A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92376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7957D5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4C8CC63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496A4B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50E676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428AA1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5E37F28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32B9AD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5D7F11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BB7962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716570B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B6EB7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0F803E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2B0159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4BE8BC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537481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3C1C9F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0C910D1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09A435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0A4D0C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4FDEDE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2EA41D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0D9462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54D5A84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302FBD3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EA968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59ABB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2A86731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38F367AF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18618F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69CCFF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1290D5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63B9ED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722D246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9AF16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C752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451E455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01C4F3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027CC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B1400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5B1354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C9030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2A757F1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031EF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4B0AC3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3FE701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6D688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3F9109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82E44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205F83F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63A7BE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F4FD4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49A089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1AD10F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89A2E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43C8EE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2BED7D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23D01CA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89F63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6FF5F5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5B3817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3D724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118532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960C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42E623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0A3B103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4B5D5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D3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25AA8E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74E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3A3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7CBCC96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C5E21D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8645A8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264F525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788181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1B08D3D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752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052FE05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4523FB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0F57A1C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2C126B8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6DE10EB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758A101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8B9FBD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0E593F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46D196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3672FF4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6783C2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87768D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F4E720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5D3274A9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BF1705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629924D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756DCAC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863DA2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BFB1D8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52E8783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443FE20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CABE8E0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306218B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2A6948D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960C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1EE04EA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8179CD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ADCFA8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B0D3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29899FD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59B7EEB8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3A3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9EAA67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9B794F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74E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B1099" w14:textId="77777777" w:rsidR="007F523C" w:rsidRDefault="007F523C">
      <w:pPr>
        <w:spacing w:after="0"/>
      </w:pPr>
      <w:r>
        <w:separator/>
      </w:r>
    </w:p>
  </w:endnote>
  <w:endnote w:type="continuationSeparator" w:id="0">
    <w:p w14:paraId="004EB356" w14:textId="77777777" w:rsidR="007F523C" w:rsidRDefault="007F5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F921F" w14:textId="77777777" w:rsidR="007F523C" w:rsidRDefault="007F523C">
      <w:pPr>
        <w:spacing w:after="0"/>
      </w:pPr>
      <w:r>
        <w:separator/>
      </w:r>
    </w:p>
  </w:footnote>
  <w:footnote w:type="continuationSeparator" w:id="0">
    <w:p w14:paraId="78946A6A" w14:textId="77777777" w:rsidR="007F523C" w:rsidRDefault="007F52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960C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B0D3F"/>
    <w:rsid w:val="005D5149"/>
    <w:rsid w:val="005E656F"/>
    <w:rsid w:val="00627378"/>
    <w:rsid w:val="00652006"/>
    <w:rsid w:val="00667021"/>
    <w:rsid w:val="006974E1"/>
    <w:rsid w:val="006A4F14"/>
    <w:rsid w:val="006B6899"/>
    <w:rsid w:val="006C0896"/>
    <w:rsid w:val="006C26DB"/>
    <w:rsid w:val="006C752C"/>
    <w:rsid w:val="006F513E"/>
    <w:rsid w:val="006F5860"/>
    <w:rsid w:val="0075629F"/>
    <w:rsid w:val="00770549"/>
    <w:rsid w:val="007774E9"/>
    <w:rsid w:val="007A28B3"/>
    <w:rsid w:val="007C0139"/>
    <w:rsid w:val="007D45A1"/>
    <w:rsid w:val="007D7864"/>
    <w:rsid w:val="007F523C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3A3A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2021-01-16T16:48:00Z</dcterms:created>
  <dcterms:modified xsi:type="dcterms:W3CDTF">2021-01-16T16:48:00Z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