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7CFC46BA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2BA4387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3D8627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0AAC21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70B537B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86B340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0340AA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707EC97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067F6A6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E1F446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ECBD79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3171AE0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029371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146449D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6BCF74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089FEF1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1711063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38E885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C231B4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359A32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FE56EA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5D5A1E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68981C2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95D6D6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2AC4E5B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8757A3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6973DE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7152184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993FA3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259D73A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60D0B1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BEA394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57DB42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92E62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60818B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4D8C39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0AFABE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237DCC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6D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5C686" w14:textId="77777777" w:rsidR="003C676F" w:rsidRDefault="003C676F">
      <w:pPr>
        <w:spacing w:after="0"/>
      </w:pPr>
      <w:r>
        <w:separator/>
      </w:r>
    </w:p>
  </w:endnote>
  <w:endnote w:type="continuationSeparator" w:id="0">
    <w:p w14:paraId="29751EF2" w14:textId="77777777" w:rsidR="003C676F" w:rsidRDefault="003C67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0D7BE" w14:textId="77777777" w:rsidR="003C676F" w:rsidRDefault="003C676F">
      <w:pPr>
        <w:spacing w:after="0"/>
      </w:pPr>
      <w:r>
        <w:separator/>
      </w:r>
    </w:p>
  </w:footnote>
  <w:footnote w:type="continuationSeparator" w:id="0">
    <w:p w14:paraId="09143614" w14:textId="77777777" w:rsidR="003C676F" w:rsidRDefault="003C67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6DE9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C676F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5E50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567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B13DF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39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2021-01-16T16:36:00Z</dcterms:created>
  <dcterms:modified xsi:type="dcterms:W3CDTF">2021-01-16T16:36:00Z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