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350EB308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491E9388" w14:textId="67BB519F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7F999B1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91E69D4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BE4EA34" w14:textId="25D435BD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ИЮЛЬ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329E57A4" wp14:editId="70CE0D59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7" name="Рисунок 7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58049A2" w14:textId="382900B2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2A07B664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595B0EF" w14:textId="479B072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744DDDE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1F283B0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4F9F841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45AC3DB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2D4A454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3A35581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250FBDA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4ECF66B" w14:textId="321E704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2015B82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341D84D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05C5E12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2D91B4A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3EF3641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5834AEB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366C7E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7EA8966" w14:textId="671A13B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2F8D93D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4AF2A2A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768A4AD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077E140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4BE6626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21097F7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03AD7F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90FC634" w14:textId="2A74835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4A872C2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691B508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5602228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70D0A75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611EE72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12907A0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71CE60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C7AE80F" w14:textId="16C4147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361A2A4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7D9AD86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4D6A6F8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79285BA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039202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1C676EB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D3EA8D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AB2899E" w14:textId="7D20247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74685C4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017D57F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390178A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475BD08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64EBDA5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14B55DE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D0A46A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DF423A" w14:textId="2CCC8C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CBB2E2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23EE0" w14:textId="77777777" w:rsidR="00376E5B" w:rsidRDefault="00376E5B">
      <w:pPr>
        <w:spacing w:after="0"/>
      </w:pPr>
      <w:r>
        <w:separator/>
      </w:r>
    </w:p>
  </w:endnote>
  <w:endnote w:type="continuationSeparator" w:id="0">
    <w:p w14:paraId="53D3D36E" w14:textId="77777777" w:rsidR="00376E5B" w:rsidRDefault="00376E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01E9C" w14:textId="77777777" w:rsidR="00376E5B" w:rsidRDefault="00376E5B">
      <w:pPr>
        <w:spacing w:after="0"/>
      </w:pPr>
      <w:r>
        <w:separator/>
      </w:r>
    </w:p>
  </w:footnote>
  <w:footnote w:type="continuationSeparator" w:id="0">
    <w:p w14:paraId="3C07FFAE" w14:textId="77777777" w:rsidR="00376E5B" w:rsidRDefault="00376E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76E5B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214A3"/>
    <w:rsid w:val="00775549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9A5AF6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2021-01-17T07:01:00Z</dcterms:created>
  <dcterms:modified xsi:type="dcterms:W3CDTF">2021-01-17T07:01:00Z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