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7F999B1" w14:textId="7B7F19F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5F764762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4E0CB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EED294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B564357" w14:textId="145079F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E96937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79D63B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D8A67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07AA57" w14:textId="3F87539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D1EA84A" w14:textId="101BDCDE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2B132B" w14:textId="2828799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B8B553B" w14:textId="537AA33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B516E9B" w14:textId="76C9EC9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0D16AA" w14:textId="4F81890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2B2FE2" w14:textId="44D803C4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F40057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767035" w14:textId="13F04A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2BB6059" w14:textId="6025E4F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96BE790" w14:textId="46DF89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B9F3FBF" w14:textId="7F41D46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75D8AAF" w14:textId="701239E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9E1EA2" w14:textId="5393DBE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0A1C7F" w14:textId="4F962E5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C9762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BDD907" w14:textId="25E203B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3BD010" w14:textId="4B0921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A9CCA7" w14:textId="27C502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1D1084" w14:textId="505151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0F565E" w14:textId="50F5FF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7139C0" w14:textId="4EFF28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C16046" w14:textId="15D7C32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2C15C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4F987" w14:textId="517EAA4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0579EB" w14:textId="1F3D30A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233052" w14:textId="0F8B1C6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018EAE" w14:textId="03CD76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2CBA1B2" w14:textId="44C443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070680" w14:textId="32EEDFE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91385C" w14:textId="2E17476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47515F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4C9D3B" w14:textId="78FA49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38B8C6" w14:textId="5F4D340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21563B0" w14:textId="4E5F99A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9E3605" w14:textId="3951F38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B4AE9" w14:textId="59E5243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C5B877" w14:textId="1FBCC14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4295AE" w14:textId="0C0CB5C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54220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D98CB0" w14:textId="40AFD9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F7067D" w14:textId="0C12FF9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C0DF58" w14:textId="199B01A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452F92" w14:textId="656CED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3EF6F0" w14:textId="219B4F5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943B9E" w14:textId="4AE2E55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BFDB7E" w14:textId="3176EA5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2B447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A957CB" w14:textId="03CB9B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9F6B0" w14:textId="7DFCA0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99A6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582A66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363A5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693103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8A214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3F8B8D45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C85D291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Июль</w:t>
            </w:r>
          </w:p>
          <w:p w14:paraId="3BE4EA34" w14:textId="6B1A8720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56"/>
              <w:gridCol w:w="978"/>
              <w:gridCol w:w="956"/>
              <w:gridCol w:w="956"/>
            </w:tblGrid>
            <w:tr w:rsidR="00F47B84" w:rsidRPr="007F54AA" w14:paraId="4C066777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AE647A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F58DFE9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92D799" w14:textId="21D5051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0F65B61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CBC306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59FAE04C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998FAC" w14:textId="4801C5D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029926E" w14:textId="79A9809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E32A60" w14:textId="7443BDA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6DD895C" w14:textId="42262D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EB402C" w14:textId="5B20A03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B09C934" w14:textId="302F773F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178950D" w14:textId="66C24BC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5A6733A9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BB5E1" w14:textId="0C20885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CFD2C4B" w14:textId="2169C44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98EB85" w14:textId="4E6D4C9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09048F2" w14:textId="4870AAF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A4B60E0" w14:textId="2A484B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8D0600B" w14:textId="230CBB7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CE635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CE635F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016AB4" w14:textId="52586AD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MonthStart8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E2011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35C40B" w14:textId="07EF7B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AEB82E" w14:textId="368AD2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2DCA2EB" w14:textId="412DE19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62BB8F" w14:textId="0B792E2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C21A8B" w14:textId="168F3DE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8105CF" w14:textId="51AE20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CC8C2B2" w14:textId="202FA0A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75CFBC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12581" w14:textId="4E85D7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187E49" w14:textId="7EA26C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B187BF" w14:textId="4A6C822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B159F7" w14:textId="506A425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D53FAE" w14:textId="485838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8E615" w14:textId="1066D2B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89F6E73" w14:textId="747A3D0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EC8CE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34F95C" w14:textId="257FAA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C4F0AFF" w14:textId="651964E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65CAE6" w14:textId="4DB705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25D9E7" w14:textId="7D625A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2578F6" w14:textId="0BEA5B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A9E73EC" w14:textId="67D2FFF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BD1F68E" w14:textId="754D89E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5A5E0A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E6B311" w14:textId="13EC54D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7066B8" w14:textId="0649533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218EFD" w14:textId="4B2718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775A32" w14:textId="772F254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32A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0CC2BA5" w14:textId="342699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B33FF8" w14:textId="4D2A72F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A9DD91" w14:textId="6B6615C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C6427F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89D32" w14:textId="014CC9E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A34CED" w14:textId="328DE2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57679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MonthEnd8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81BC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CAD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C198F6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15F2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3FC709F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79740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6145B3E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658049A2" w14:textId="382900B2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2A07B664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4D16351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362DC77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7E2C19F5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225A6AE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50E217BE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30BF2141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4C2B235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250FBDA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4ECF66B" w14:textId="42DD40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1B6236B" w14:textId="14B4431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3796A5C" w14:textId="352E046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F1FE86" w14:textId="5BD180B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BE2FDF" w14:textId="22DC9DF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3F6C02" w14:textId="140258A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1F5514" w14:textId="4E8586F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MonthStart7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66C7E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7EA8966" w14:textId="145719C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BA60BF0" w14:textId="6019E69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24AFA9" w14:textId="6E941DE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673A615" w14:textId="660DE8B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75C9A" w14:textId="5BAB7F4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E686C24" w14:textId="5AFAEE5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7098601" w14:textId="68464DF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3AD7F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90FC634" w14:textId="29D4F28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D339845" w14:textId="168C844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659809" w14:textId="06BCC4F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866C9C" w14:textId="2DDF353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016042" w14:textId="17D6505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D697AC" w14:textId="46EB93F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9857734" w14:textId="1017176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1CE60E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C7AE80F" w14:textId="7EBC84B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2254111" w14:textId="3ACAE8A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3E1D2A" w14:textId="3E99D67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BF1B4FD" w14:textId="44BF87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B93ADC" w14:textId="79C5D3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13C171" w14:textId="2150E5D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BF0FCBD" w14:textId="4CEEE38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D3EA8D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AB2899E" w14:textId="0DEBF8B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E5646C5" w14:textId="528B43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5BB46" w14:textId="298534F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E4E3FBF" w14:textId="097A7C4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F081FD" w14:textId="315B792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7ADA4" w14:textId="1EA8EDC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8D212E" w14:textId="57E96869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E635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D0A46A4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DF423A" w14:textId="12DAF08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FC7EEA" w14:textId="4E8DF74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57679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MonthEnd7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32AF0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39DBAAB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ED590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23CBE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9534267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A273432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53D504" w14:textId="77777777" w:rsidR="00716447" w:rsidRDefault="00716447">
      <w:pPr>
        <w:spacing w:after="0"/>
      </w:pPr>
      <w:r>
        <w:separator/>
      </w:r>
    </w:p>
  </w:endnote>
  <w:endnote w:type="continuationSeparator" w:id="0">
    <w:p w14:paraId="7923CC56" w14:textId="77777777" w:rsidR="00716447" w:rsidRDefault="0071644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57259D" w14:textId="77777777" w:rsidR="00716447" w:rsidRDefault="00716447">
      <w:pPr>
        <w:spacing w:after="0"/>
      </w:pPr>
      <w:r>
        <w:separator/>
      </w:r>
    </w:p>
  </w:footnote>
  <w:footnote w:type="continuationSeparator" w:id="0">
    <w:p w14:paraId="52287B9D" w14:textId="77777777" w:rsidR="00716447" w:rsidRDefault="0071644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2AF0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81BC2"/>
    <w:rsid w:val="006974E1"/>
    <w:rsid w:val="006B6899"/>
    <w:rsid w:val="006C0896"/>
    <w:rsid w:val="006C26DB"/>
    <w:rsid w:val="006F513E"/>
    <w:rsid w:val="006F5860"/>
    <w:rsid w:val="00716447"/>
    <w:rsid w:val="0075629F"/>
    <w:rsid w:val="007A28B3"/>
    <w:rsid w:val="007C0139"/>
    <w:rsid w:val="007D45A1"/>
    <w:rsid w:val="007D7864"/>
    <w:rsid w:val="007F54AA"/>
    <w:rsid w:val="007F564D"/>
    <w:rsid w:val="00857679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E635F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2021-01-17T07:04:00Z</dcterms:created>
  <dcterms:modified xsi:type="dcterms:W3CDTF">2021-01-17T07:04:00Z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