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57F999B1" w14:textId="7B7F19F9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7F54AA" w14:paraId="5F764762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4E0CB89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EED294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Июнь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B564357" w14:textId="025201FF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2E96937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79D63BA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3ED8A67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07AA57" w14:textId="3F87539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D1EA84A" w14:textId="101BDCD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2B132B" w14:textId="2828799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B8B553B" w14:textId="537AA33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B516E9B" w14:textId="76C9EC9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0D16AA" w14:textId="4F818907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2B2FE2" w14:textId="44D803C4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31F40057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767035" w14:textId="4C6DB80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BB6059" w14:textId="040C030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6BE790" w14:textId="7607244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9F3FBF" w14:textId="06D63DF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75D8AAF" w14:textId="7294B68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9E1EA2" w14:textId="70CF1EC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207C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207C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207C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0A1C7F" w14:textId="3FA8248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C9762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BDD907" w14:textId="6AD167D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3BD010" w14:textId="5A825E2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A9CCA7" w14:textId="1337518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1D1084" w14:textId="5B9A99D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0F565E" w14:textId="091BDA8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7139C0" w14:textId="5ACABAE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C16046" w14:textId="42D7DA6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72C15C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4F987" w14:textId="28E3B38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0579EB" w14:textId="009800B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233052" w14:textId="71CC79F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018EAE" w14:textId="7256A89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CBA1B2" w14:textId="0738819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070680" w14:textId="4AD2935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91385C" w14:textId="5BA02C7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47515F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4C9D3B" w14:textId="60FE696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38B8C6" w14:textId="7AEE5AD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1563B0" w14:textId="490FAD5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9E3605" w14:textId="3690E3D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B4AE9" w14:textId="4F0F1E1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C5B877" w14:textId="51C6411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4295AE" w14:textId="45567CD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A54220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D98CB0" w14:textId="485B1E2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F7067D" w14:textId="4F1581E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C0DF58" w14:textId="653778E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452F92" w14:textId="4A23F25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3EF6F0" w14:textId="4172ABD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943B9E" w14:textId="5FD934B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207C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207C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BFDB7E" w14:textId="623798C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72B447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A957CB" w14:textId="7C53ADD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99F6B0" w14:textId="2053A3E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99A60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82A66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363A5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93103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A214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F8B8D45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C85D291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Июль</w:t>
            </w:r>
          </w:p>
          <w:p w14:paraId="3BE4EA34" w14:textId="68A98BA2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6"/>
              <w:gridCol w:w="978"/>
              <w:gridCol w:w="956"/>
              <w:gridCol w:w="956"/>
            </w:tblGrid>
            <w:tr w:rsidR="00F47B84" w:rsidRPr="007F54AA" w14:paraId="4C066777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AE647AF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F58DFE9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Август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92D799" w14:textId="3C7EB062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F65B611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CBC3066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59FAE04C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998FAC" w14:textId="4801C5D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29926E" w14:textId="79A9809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32A60" w14:textId="7443BDA0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6DD895C" w14:textId="42262D3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BEB402C" w14:textId="5B20A03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B09C934" w14:textId="302F773F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78950D" w14:textId="66C24BC1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5A6733A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7BB5E1" w14:textId="011A152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CFD2C4B" w14:textId="01CDEA5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98EB85" w14:textId="0DFBA3A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09048F2" w14:textId="3C4D604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207C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207C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207C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A4B60E0" w14:textId="63A7316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8D0600B" w14:textId="39EDCB2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016AB4" w14:textId="67933B1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CE2011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35C40B" w14:textId="137F6C5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AEB82E" w14:textId="42F9135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DCA2EB" w14:textId="5A480C8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62BB8F" w14:textId="5256C91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21A8B" w14:textId="7849D23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8105CF" w14:textId="4017F31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CC8C2B2" w14:textId="2558068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75CFBC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512581" w14:textId="539170A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187E49" w14:textId="7E0FD20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B187BF" w14:textId="4AAFB0D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B159F7" w14:textId="76F73F7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D53FAE" w14:textId="07F4DD8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F8E615" w14:textId="1F90F13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89F6E73" w14:textId="18482C5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0EC8CE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34F95C" w14:textId="4A2F1E0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4F0AFF" w14:textId="45E116D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5CAE6" w14:textId="2CAA975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5D9E7" w14:textId="0AEA6F0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2578F6" w14:textId="7F31EFF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9E73EC" w14:textId="010EBAE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BD1F68E" w14:textId="0113C7B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5A5E0A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E6B311" w14:textId="5E7E0A5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7066B8" w14:textId="511E911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218EFD" w14:textId="26A1B1A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775A32" w14:textId="0F46309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CC2BA5" w14:textId="510F613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207C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207C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B33FF8" w14:textId="20DA754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A9DD91" w14:textId="21AB71A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C6427F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89D32" w14:textId="7339B0E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A34CED" w14:textId="2211469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2E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CAD7B2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C198F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15F247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FC709F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797402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6145B3E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58049A2" w14:textId="382900B2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2A07B664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595B0EF" w14:textId="4D16351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362DC77F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7E2C19F5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225A6AE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50E217BE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9CD89D5" w14:textId="30BF2141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2D9DB4" w14:textId="4C2B2352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250FBDA1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4ECF66B" w14:textId="7CD470A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1B6236B" w14:textId="24C459E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796A5C" w14:textId="44AC077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F1FE86" w14:textId="5352402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BE2FDF" w14:textId="5F2EB8A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3F6C02" w14:textId="191D1950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D62E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D62E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1F5514" w14:textId="393DC1C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7366C7E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7EA8966" w14:textId="3179402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BA60BF0" w14:textId="3B3F823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24AFA9" w14:textId="6270DBC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73A615" w14:textId="022BFBB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75C9A" w14:textId="6F3BC62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E686C24" w14:textId="4796B81B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7098601" w14:textId="348C8574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03AD7F0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90FC634" w14:textId="2BAF1F4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D339845" w14:textId="37A394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659809" w14:textId="63B141E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866C9C" w14:textId="24F1198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016042" w14:textId="298D85E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D697AC" w14:textId="09A3CE59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9857734" w14:textId="06B7B6B3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71CE60E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C7AE80F" w14:textId="06AE498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2254111" w14:textId="4EFBE29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3E1D2A" w14:textId="5FE2AB4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BF1B4FD" w14:textId="2E2F1FE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B93ADC" w14:textId="3D15988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13C171" w14:textId="1E54443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BF0FCBD" w14:textId="341B965F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3D3EA8D2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AB2899E" w14:textId="5E1393A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E5646C5" w14:textId="07405FD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5BB46" w14:textId="5E70BA6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E4E3FBF" w14:textId="3C35DAB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207C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F081FD" w14:textId="5438251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207C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207C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207C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207C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7ADA4" w14:textId="59781A2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207C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207C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207C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0527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207C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8D212E" w14:textId="0D7FDB03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207C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207C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207C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91FB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207C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D0A46A4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DF423A" w14:textId="6BFFFEF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207C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207C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207C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207C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FC7EEA" w14:textId="431545A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D62E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207C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207C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207C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207C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207C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39DBAAB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ED590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23CBEE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534267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A273432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9382E2" w14:textId="77777777" w:rsidR="00FA09F1" w:rsidRDefault="00FA09F1">
      <w:pPr>
        <w:spacing w:after="0"/>
      </w:pPr>
      <w:r>
        <w:separator/>
      </w:r>
    </w:p>
  </w:endnote>
  <w:endnote w:type="continuationSeparator" w:id="0">
    <w:p w14:paraId="47E4A7DD" w14:textId="77777777" w:rsidR="00FA09F1" w:rsidRDefault="00FA09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694E4" w14:textId="77777777" w:rsidR="00FA09F1" w:rsidRDefault="00FA09F1">
      <w:pPr>
        <w:spacing w:after="0"/>
      </w:pPr>
      <w:r>
        <w:separator/>
      </w:r>
    </w:p>
  </w:footnote>
  <w:footnote w:type="continuationSeparator" w:id="0">
    <w:p w14:paraId="2DF81482" w14:textId="77777777" w:rsidR="00FA09F1" w:rsidRDefault="00FA09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32AF0"/>
    <w:rsid w:val="00046855"/>
    <w:rsid w:val="0005357B"/>
    <w:rsid w:val="00071356"/>
    <w:rsid w:val="00097A25"/>
    <w:rsid w:val="000A5A57"/>
    <w:rsid w:val="000E73B6"/>
    <w:rsid w:val="00105630"/>
    <w:rsid w:val="001274F3"/>
    <w:rsid w:val="00151CCE"/>
    <w:rsid w:val="001B01F9"/>
    <w:rsid w:val="001C41F9"/>
    <w:rsid w:val="002207C7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081C"/>
    <w:rsid w:val="00627378"/>
    <w:rsid w:val="00667021"/>
    <w:rsid w:val="00681BC2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57679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1FB9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E635F"/>
    <w:rsid w:val="00CF6166"/>
    <w:rsid w:val="00D05271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62E8"/>
    <w:rsid w:val="00ED75B6"/>
    <w:rsid w:val="00F02E73"/>
    <w:rsid w:val="00F44587"/>
    <w:rsid w:val="00F47B84"/>
    <w:rsid w:val="00F91390"/>
    <w:rsid w:val="00F93E3B"/>
    <w:rsid w:val="00FA09F1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2021-01-17T07:05:00Z</dcterms:created>
  <dcterms:modified xsi:type="dcterms:W3CDTF">2021-01-17T07:05:00Z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