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73"/>
        <w:gridCol w:w="4873"/>
      </w:tblGrid>
      <w:tr w:rsidR="0055469F" w:rsidRPr="0055469F" w14:paraId="4B4CB820" w14:textId="77777777" w:rsidTr="00ED5F48">
        <w:tc>
          <w:tcPr>
            <w:tcW w:w="2500" w:type="pct"/>
            <w:vAlign w:val="center"/>
          </w:tcPr>
          <w:p w14:paraId="2BFFA973" w14:textId="77777777" w:rsidR="007C4F42" w:rsidRPr="0055469F" w:rsidRDefault="007C4F42" w:rsidP="006107BB">
            <w:pP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 w:colFirst="2" w:colLast="2"/>
          </w:p>
        </w:tc>
        <w:tc>
          <w:tcPr>
            <w:tcW w:w="2500" w:type="pct"/>
            <w:vAlign w:val="center"/>
          </w:tcPr>
          <w:p w14:paraId="0A1463FE" w14:textId="64A4A86A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47DF545E" w14:textId="77777777" w:rsidTr="00B91550">
        <w:trPr>
          <w:trHeight w:val="2835"/>
        </w:trPr>
        <w:tc>
          <w:tcPr>
            <w:tcW w:w="5000" w:type="pct"/>
            <w:gridSpan w:val="2"/>
            <w:vAlign w:val="center"/>
          </w:tcPr>
          <w:p w14:paraId="001AF922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784345F2" w14:textId="0A2D1F6B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ИЮНЬ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3360" behindDoc="1" locked="0" layoutInCell="1" allowOverlap="1" wp14:anchorId="4B6EF2FD" wp14:editId="7E9ED8C5">
                  <wp:simplePos x="0" y="0"/>
                  <wp:positionH relativeFrom="margin">
                    <wp:posOffset>-687070</wp:posOffset>
                  </wp:positionH>
                  <wp:positionV relativeFrom="margin">
                    <wp:posOffset>-1531620</wp:posOffset>
                  </wp:positionV>
                  <wp:extent cx="7560000" cy="10693840"/>
                  <wp:effectExtent l="0" t="0" r="3175" b="0"/>
                  <wp:wrapNone/>
                  <wp:docPr id="6" name="Рисунок 6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0"/>
    </w:tbl>
    <w:p w14:paraId="696689DD" w14:textId="43D2E4CD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546A3C18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1DC3C153" w14:textId="1A1C1AF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67E15443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74FF5B4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2145CDBD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2AF5D409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6C987E44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3F040E0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57699A99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A903D23" w14:textId="27506E8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55932F4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7045DF1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5AA2BE0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19476F5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5DA470E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3C8FF21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2248B72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95CB634" w14:textId="2836B15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30C625C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04B8711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693224A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31852FC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049E8DF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576418B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C70933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0651ED" w14:textId="7E95EF1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269D880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6D9E8CD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5523C36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7D09381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28372CA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5769C56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4D7026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5CC5276" w14:textId="71B77E6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685F9EC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26E2853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1430DC1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021B49F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2CCE629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027E34F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7201894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83FCD1" w14:textId="469BCA6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4D88334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3D97344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727D5FC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C4F42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0DDE360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C4F42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C4F42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69A2E81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733AFA9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B2D167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55BD0D8" w14:textId="76B72F7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001A4F9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6F316" w14:textId="77777777" w:rsidR="002A036A" w:rsidRDefault="002A036A">
      <w:pPr>
        <w:spacing w:after="0"/>
      </w:pPr>
      <w:r>
        <w:separator/>
      </w:r>
    </w:p>
  </w:endnote>
  <w:endnote w:type="continuationSeparator" w:id="0">
    <w:p w14:paraId="4D46EFA0" w14:textId="77777777" w:rsidR="002A036A" w:rsidRDefault="002A03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78C97E" w14:textId="77777777" w:rsidR="002A036A" w:rsidRDefault="002A036A">
      <w:pPr>
        <w:spacing w:after="0"/>
      </w:pPr>
      <w:r>
        <w:separator/>
      </w:r>
    </w:p>
  </w:footnote>
  <w:footnote w:type="continuationSeparator" w:id="0">
    <w:p w14:paraId="014C73DF" w14:textId="77777777" w:rsidR="002A036A" w:rsidRDefault="002A03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2A036A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107BB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2021-01-17T06:33:00Z</dcterms:created>
  <dcterms:modified xsi:type="dcterms:W3CDTF">2021-01-17T06:33:00Z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