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55469F" w:rsidRDefault="007C4F42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  <w:tc>
          <w:tcPr>
            <w:tcW w:w="2500" w:type="pct"/>
            <w:vAlign w:val="center"/>
          </w:tcPr>
          <w:p w14:paraId="0A1463FE" w14:textId="1C2DE00F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1AEE87B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67CB74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65960C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4E93B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698B9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5913CC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2D8789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6F878F5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0C74C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6BBCE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30C9E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61C3E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2FA00B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715646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3985CE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0BCFE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AE94B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4C938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938A3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5F3C33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0369D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6526F0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5187E3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FF290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7D9EA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B4E8D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96579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7A869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07B640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820BB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5D8BC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4E2BB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695E0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7D9083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66AA86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6A0AEF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2E5B2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BFCC3" w14:textId="77777777" w:rsidR="003B2AEE" w:rsidRDefault="003B2AEE">
      <w:pPr>
        <w:spacing w:after="0"/>
      </w:pPr>
      <w:r>
        <w:separator/>
      </w:r>
    </w:p>
  </w:endnote>
  <w:endnote w:type="continuationSeparator" w:id="0">
    <w:p w14:paraId="1CE24CF4" w14:textId="77777777" w:rsidR="003B2AEE" w:rsidRDefault="003B2A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FF60C" w14:textId="77777777" w:rsidR="003B2AEE" w:rsidRDefault="003B2AEE">
      <w:pPr>
        <w:spacing w:after="0"/>
      </w:pPr>
      <w:r>
        <w:separator/>
      </w:r>
    </w:p>
  </w:footnote>
  <w:footnote w:type="continuationSeparator" w:id="0">
    <w:p w14:paraId="252DDA92" w14:textId="77777777" w:rsidR="003B2AEE" w:rsidRDefault="003B2A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B2AEE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107BB"/>
    <w:rsid w:val="00634CD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2021-01-17T06:33:00Z</dcterms:created>
  <dcterms:modified xsi:type="dcterms:W3CDTF">2021-01-17T06:33:00Z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