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47DF545E" w14:textId="3B3DDA78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1A2234AD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48E1C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04CD4D" w14:textId="6007689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4F5FD" w14:textId="2223C09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9DBDC7" w14:textId="2C80014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867773" w14:textId="1FD2668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A14FDD" w14:textId="3774C7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81D05C" w14:textId="5B2C6F1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235C06" w14:textId="02E10B5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70AA4D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7065FB8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04D40F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4C337F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419BBE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24FD4F6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3A97D35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36DB4C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1E61C6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69D348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5CF66A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19FC8E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26248AF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4C294A7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616F9F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08A6E2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147553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0F79AB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27F9D8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6D716E7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28FA0F3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0FAAF4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10D416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073979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14E647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3892C6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259DF57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1EF1921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4E4C6C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120244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2E1C51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1CD642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19EA80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7C5AC7A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75899A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0BE7CF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2B04B1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Июнь</w:t>
            </w:r>
          </w:p>
          <w:p w14:paraId="784345F2" w14:textId="0AA4BD40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416D2051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18CCDAD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E856F" w14:textId="3C851E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91FEEA" w14:textId="24A4389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ED4022" w14:textId="196B62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C22C1F" w14:textId="79A711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237DF3" w14:textId="22DDF15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A3A134" w14:textId="4B82290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6C1E22" w14:textId="6FDE7B3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1D1B1A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6562B6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05642D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03E232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2B6A80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65D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034C28E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1679397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2EF052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4A6708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504B51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188769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4A8B66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6E89A02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5C3E5B6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6151C9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522C20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7D6C7E4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70C749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4652F13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370EDA3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0931B18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4E9540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4B06B1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51BF2FD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2B033C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36E8BB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51BEC96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487E0E6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29561F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2AF097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1335AF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30A635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66447B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463FBDA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4C2DED4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292F8F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A9543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46A3C18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797C0F2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DFBEA4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3D8468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4A7F801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37FD93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6E2B23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25C4512E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57699A99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6D9772D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17C8D08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54DCA6B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5D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6C6FEC7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32B356B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3EA5AB1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1FDDC79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2248B7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67DC28F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5F6BF7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591535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6659DA5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424BA7C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746C1F2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22DD74C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C70933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24C76A0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53B563E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2FDD8A2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2C14CCA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481D53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61E5473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4158CD0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4D7026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47796AB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341787E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23E33CD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517E435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066A7F0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44CCEEF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5B4B20A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720189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2754C69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5E2ABE9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7CD642F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19497BC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5260D56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51A07E1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5E70830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B2D167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1C3236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6A19DDC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290F1" w14:textId="77777777" w:rsidR="006D02ED" w:rsidRDefault="006D02ED">
      <w:pPr>
        <w:spacing w:after="0"/>
      </w:pPr>
      <w:r>
        <w:separator/>
      </w:r>
    </w:p>
  </w:endnote>
  <w:endnote w:type="continuationSeparator" w:id="0">
    <w:p w14:paraId="751273A3" w14:textId="77777777" w:rsidR="006D02ED" w:rsidRDefault="006D02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3BA73" w14:textId="77777777" w:rsidR="006D02ED" w:rsidRDefault="006D02ED">
      <w:pPr>
        <w:spacing w:after="0"/>
      </w:pPr>
      <w:r>
        <w:separator/>
      </w:r>
    </w:p>
  </w:footnote>
  <w:footnote w:type="continuationSeparator" w:id="0">
    <w:p w14:paraId="18E4697B" w14:textId="77777777" w:rsidR="006D02ED" w:rsidRDefault="006D02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02ED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B65D6"/>
    <w:rsid w:val="00DE32AC"/>
    <w:rsid w:val="00E1407A"/>
    <w:rsid w:val="00E33F1A"/>
    <w:rsid w:val="00E50BDE"/>
    <w:rsid w:val="00E53895"/>
    <w:rsid w:val="00E774CD"/>
    <w:rsid w:val="00E77E1D"/>
    <w:rsid w:val="00E97684"/>
    <w:rsid w:val="00EA392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2021-01-17T06:52:00Z</dcterms:created>
  <dcterms:modified xsi:type="dcterms:W3CDTF">2021-01-17T06:52:00Z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