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47DF545E" w14:textId="3B3DDA78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38ACA698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48E1C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04CD4D" w14:textId="6007689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44F5FD" w14:textId="2223C09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9DBDC7" w14:textId="2C80014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867773" w14:textId="1FD2668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A14FDD" w14:textId="3774C70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81D05C" w14:textId="5B2C6F1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235C06" w14:textId="02E10B5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6F1A71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4DD6F3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31735E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0D042A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03868D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52B011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49D2E80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4B95DF7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2CCD9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0EB8D0C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1BACD4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10DB802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6D160E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63732C4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4180A57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79F82ED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2BA020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0742526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7ED83C4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56641C7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548109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69F226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0963313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2560660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A39273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364305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67F1143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0D4E0C1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35D7423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276393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6703561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40CDFB1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8FF4D4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612AF6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413C881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7C3A06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6AEEFFA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03AE13C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56119E1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7E24A2C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6920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562C898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66D4D8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4127F7D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65D7997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Июнь</w:t>
            </w:r>
          </w:p>
          <w:p w14:paraId="784345F2" w14:textId="3DB32203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7F54AA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7A40100F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18CCDAD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3E856F" w14:textId="3C851E3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91FEEA" w14:textId="24A4389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ED4022" w14:textId="196B62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C22C1F" w14:textId="79A711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237DF3" w14:textId="22DDF15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A3A134" w14:textId="4B82290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6C1E22" w14:textId="6FDE7B3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4A047E2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7AC8EF7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057A07E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784218D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504BB80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0231F84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154ECDA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4E50937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40BEFBF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55DB15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17F9A1E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6E5D6AE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6D1F9FA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5B93D36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2DC3309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174718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6451BF1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2B96ED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42B40E7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54CA071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2A2F882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7343378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13229D6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4356B60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3159804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197254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202523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3F5FB9E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11C0237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565384B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0A685C3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03405C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7F9911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1F535A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1B7139E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2C0934A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3B12DBA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0CE301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5DF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A392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EF2F048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546A3C18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797C0F2B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7DFBEA4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03D84688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4A7F8013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637FD938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06E2B23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25C4512E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57699A99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4E2EF7A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666D26D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13FA6F6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5D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26E20DA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208F26B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28A61F4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392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4F6D4F2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2248B7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4D749D0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1FEBE0A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4132B68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488DEE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5657A99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39D8373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12C6C3F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C70933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00A9315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7085871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5E7C818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219D6BF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5BD88BD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343CCC6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62D6473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4D7026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3EEFAF1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4D4914B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6FC7A6D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130E337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2D734D9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7E701AD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38B1EEA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7201894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594FFEC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78E3198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39D0465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01D402C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6CE973D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A392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2C29FBE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632C589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B2D167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3B18F16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47E8A34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DF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0DE1B" w14:textId="77777777" w:rsidR="001D7543" w:rsidRDefault="001D7543">
      <w:pPr>
        <w:spacing w:after="0"/>
      </w:pPr>
      <w:r>
        <w:separator/>
      </w:r>
    </w:p>
  </w:endnote>
  <w:endnote w:type="continuationSeparator" w:id="0">
    <w:p w14:paraId="02ED7DC4" w14:textId="77777777" w:rsidR="001D7543" w:rsidRDefault="001D75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59E89" w14:textId="77777777" w:rsidR="001D7543" w:rsidRDefault="001D7543">
      <w:pPr>
        <w:spacing w:after="0"/>
      </w:pPr>
      <w:r>
        <w:separator/>
      </w:r>
    </w:p>
  </w:footnote>
  <w:footnote w:type="continuationSeparator" w:id="0">
    <w:p w14:paraId="58B8425F" w14:textId="77777777" w:rsidR="001D7543" w:rsidRDefault="001D75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1D7543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B65D6"/>
    <w:rsid w:val="00DE32AC"/>
    <w:rsid w:val="00E1407A"/>
    <w:rsid w:val="00E33F1A"/>
    <w:rsid w:val="00E50BDE"/>
    <w:rsid w:val="00E53895"/>
    <w:rsid w:val="00E774CD"/>
    <w:rsid w:val="00E77E1D"/>
    <w:rsid w:val="00E97684"/>
    <w:rsid w:val="00EA3922"/>
    <w:rsid w:val="00EA5DF2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2021-01-17T06:53:00Z</dcterms:created>
  <dcterms:modified xsi:type="dcterms:W3CDTF">2021-01-17T06:53:00Z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