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47DF545E" w14:textId="3B3DDA78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143DF9C4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48E1C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04CD4D" w14:textId="6007689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44F5FD" w14:textId="2223C09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9DBDC7" w14:textId="2C80014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867773" w14:textId="1FD2668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A14FDD" w14:textId="3774C70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81D05C" w14:textId="5B2C6F1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235C06" w14:textId="02E10B5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28C2A4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176B51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5D73D1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181AB3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1C41A35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72BAB66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42FEAE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4279A6A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7F6B4A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396D72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381FEC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2838D5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062FD60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4A22FC2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50751D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483BD4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5D5AA3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5AB661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04027A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4BB0299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5AFBE8B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0D81D9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2C2BAA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5B5906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4FBF3F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73CD9B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7AE9099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2EF8162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406352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3C7958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21EBC3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365FF0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6DF53E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2990D12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5279891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092F66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67F829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Июнь</w:t>
            </w:r>
          </w:p>
          <w:p w14:paraId="784345F2" w14:textId="0F88A75A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1B24603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18CCDAD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E856F" w14:textId="3C851E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91FEEA" w14:textId="24A4389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ED4022" w14:textId="196B62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C22C1F" w14:textId="79A711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237DF3" w14:textId="22DDF15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A3A134" w14:textId="4B82290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6C1E22" w14:textId="6FDE7B3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014107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490B3D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38E898E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1E7A88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66DC3A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19B5C61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3F041C1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41F46A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15E460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418CB9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2CCBB4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38A75B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7283F40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79AA3C3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1DA4D8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265A49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02D8F82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7CCF91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3FFE79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63F8359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6E6C3C3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5DCF4F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1C588C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19B372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423339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4475A7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692F474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65FEBDE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7DD0BD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3F0071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277906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4A4E49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6F7061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3F54DA2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21C9F57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02E2A1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40C15D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46A3C18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797C0F2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DFBEA4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3D8468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4A7F8013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637FD93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6E2B23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25C4512E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57699A99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55A2606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2BF9383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19662BE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5D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53F127A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1DB043A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003BB2E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46908AC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2248B7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7769AED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36FE1C9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4F2A02C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745A08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1FD34E6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30DD4C5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48F56CC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C70933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50705D4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1B46E9E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08E2714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3986347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7280A74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73573B3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02849FC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4D7026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4E17FCA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238A4BC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668167C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15A0AF4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45D02D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5639371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00C4C08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720189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4238F9C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01FC21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6FCA0DA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114FC61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225B3D7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06E8C2C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1EDA6BC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B2D167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4EBA39A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1087362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6C8A6" w14:textId="77777777" w:rsidR="00900253" w:rsidRDefault="00900253">
      <w:pPr>
        <w:spacing w:after="0"/>
      </w:pPr>
      <w:r>
        <w:separator/>
      </w:r>
    </w:p>
  </w:endnote>
  <w:endnote w:type="continuationSeparator" w:id="0">
    <w:p w14:paraId="491708B4" w14:textId="77777777" w:rsidR="00900253" w:rsidRDefault="009002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51D31" w14:textId="77777777" w:rsidR="00900253" w:rsidRDefault="00900253">
      <w:pPr>
        <w:spacing w:after="0"/>
      </w:pPr>
      <w:r>
        <w:separator/>
      </w:r>
    </w:p>
  </w:footnote>
  <w:footnote w:type="continuationSeparator" w:id="0">
    <w:p w14:paraId="3298485D" w14:textId="77777777" w:rsidR="00900253" w:rsidRDefault="009002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0253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B65D6"/>
    <w:rsid w:val="00DE32AC"/>
    <w:rsid w:val="00E1407A"/>
    <w:rsid w:val="00E33F1A"/>
    <w:rsid w:val="00E50BDE"/>
    <w:rsid w:val="00E53895"/>
    <w:rsid w:val="00E774CD"/>
    <w:rsid w:val="00E77E1D"/>
    <w:rsid w:val="00E97684"/>
    <w:rsid w:val="00EA3922"/>
    <w:rsid w:val="00EA5DF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D1F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2021-01-17T06:53:00Z</dcterms:created>
  <dcterms:modified xsi:type="dcterms:W3CDTF">2021-01-17T06:53:00Z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