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47DF545E" w14:textId="3B3DDA78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36829816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48E1C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04CD4D" w14:textId="6007689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44F5FD" w14:textId="2223C09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9DBDC7" w14:textId="2C80014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867773" w14:textId="1FD2668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A14FDD" w14:textId="3774C70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81D05C" w14:textId="5B2C6F1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235C06" w14:textId="02E10B5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041EF9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2C003A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74113C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6D3B3B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796F20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4B16107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23EE8E5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76991B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1E5335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6F5654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04A6AF7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732947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25D9E8A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264273D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0608EDC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4AA40F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78CF84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425040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6BC83B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201F29A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67C7DEE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610325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68D12F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3E0717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5FD491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34C05A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5FEA332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1AC1A35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536CC8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00720B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67A2C8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4222F8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37DF5B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10CFFF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1F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5C96358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2D7820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1862C0B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Июнь</w:t>
            </w:r>
          </w:p>
          <w:p w14:paraId="784345F2" w14:textId="79B01B72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3BC72B9D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18CCDAD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E856F" w14:textId="3C851E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91FEEA" w14:textId="24A4389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ED4022" w14:textId="196B62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C22C1F" w14:textId="79A711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237DF3" w14:textId="22DDF15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A3A134" w14:textId="4B82290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6C1E22" w14:textId="6FDE7B3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0CA313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411235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2D29FB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2147DB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69D987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2564D45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1E0A726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09DA1D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6CC081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25A642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29162A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528939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332F7E6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58D968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77732A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246BB4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6173CB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0B537D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03B22B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1D6E939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1DC5BFD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703B46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7A268C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554199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50031D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3591A7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047EF2F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190EF5F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28C2C1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77B3E4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13168E0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595A33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D1F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226B26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7A1B366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5C91465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3DCB38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0296C6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3B8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46A3C18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797C0F2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DFBEA4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3D8468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4A7F8013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637FD93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6E2B23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25C4512E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57699A99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3AEA6CF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62863BC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52DD206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759D426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5799159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3C8A306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43CDA4B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2248B7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01BEEDD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22727A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12A8C0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4AF6913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45B9DAD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3A80708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05EB108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C70933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5E92FF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198970B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66137CE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2EA67BB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3FAA333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4F6CF28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25E94A6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4D7026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43A5B8A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697C510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239352C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4BA421B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3EE189D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493D8F4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3834A92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720189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424361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0A7AE95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1079DAE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4FD7BE1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2DAD9FE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7778E3B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392EFA1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B2D167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2B8E3C1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1916C53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3B8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1F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26DEA" w14:textId="77777777" w:rsidR="002A508C" w:rsidRDefault="002A508C">
      <w:pPr>
        <w:spacing w:after="0"/>
      </w:pPr>
      <w:r>
        <w:separator/>
      </w:r>
    </w:p>
  </w:endnote>
  <w:endnote w:type="continuationSeparator" w:id="0">
    <w:p w14:paraId="6D59AF50" w14:textId="77777777" w:rsidR="002A508C" w:rsidRDefault="002A50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FFC24" w14:textId="77777777" w:rsidR="002A508C" w:rsidRDefault="002A508C">
      <w:pPr>
        <w:spacing w:after="0"/>
      </w:pPr>
      <w:r>
        <w:separator/>
      </w:r>
    </w:p>
  </w:footnote>
  <w:footnote w:type="continuationSeparator" w:id="0">
    <w:p w14:paraId="67CD7FD9" w14:textId="77777777" w:rsidR="002A508C" w:rsidRDefault="002A50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508C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53B8B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B65D6"/>
    <w:rsid w:val="00DE32AC"/>
    <w:rsid w:val="00E1407A"/>
    <w:rsid w:val="00E33F1A"/>
    <w:rsid w:val="00E50BDE"/>
    <w:rsid w:val="00E53895"/>
    <w:rsid w:val="00E774CD"/>
    <w:rsid w:val="00E77E1D"/>
    <w:rsid w:val="00E97684"/>
    <w:rsid w:val="00EA3922"/>
    <w:rsid w:val="00EA5DF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D1F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2021-01-17T06:53:00Z</dcterms:created>
  <dcterms:modified xsi:type="dcterms:W3CDTF">2021-01-17T06:53:00Z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