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1C7ABFE6" w:rsidR="007C4F42" w:rsidRPr="006C431E" w:rsidRDefault="006C431E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A1463FE" w14:textId="76BB196B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689754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6877D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3F4DB0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2E14C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C7FED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13B15C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629E59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539192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DC673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5B046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5BFB0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2FA0F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262396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44581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3DA744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0AACA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928D9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040FE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64957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9E414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216C3D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07144A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5F561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A0B1A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535C6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0A469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697F9C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49FCF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61407B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EEE3D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71A97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C467C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49D51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19BE3E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2165C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233ACC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18049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1AE55" w14:textId="77777777" w:rsidR="0076412F" w:rsidRDefault="0076412F">
      <w:pPr>
        <w:spacing w:after="0"/>
      </w:pPr>
      <w:r>
        <w:separator/>
      </w:r>
    </w:p>
  </w:endnote>
  <w:endnote w:type="continuationSeparator" w:id="0">
    <w:p w14:paraId="043B616D" w14:textId="77777777" w:rsidR="0076412F" w:rsidRDefault="00764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1B73B" w14:textId="77777777" w:rsidR="0076412F" w:rsidRDefault="0076412F">
      <w:pPr>
        <w:spacing w:after="0"/>
      </w:pPr>
      <w:r>
        <w:separator/>
      </w:r>
    </w:p>
  </w:footnote>
  <w:footnote w:type="continuationSeparator" w:id="0">
    <w:p w14:paraId="376C74A8" w14:textId="77777777" w:rsidR="0076412F" w:rsidRDefault="007641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648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C431E"/>
    <w:rsid w:val="006E5CAE"/>
    <w:rsid w:val="006F513E"/>
    <w:rsid w:val="0076412F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43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41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2021-01-17T06:50:00Z</dcterms:created>
  <dcterms:modified xsi:type="dcterms:W3CDTF">2021-01-17T06:50:00Z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