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4B4CB820" w14:textId="77777777" w:rsidTr="00ED5F48">
        <w:tc>
          <w:tcPr>
            <w:tcW w:w="2500" w:type="pct"/>
            <w:vAlign w:val="center"/>
          </w:tcPr>
          <w:p w14:paraId="2BFFA973" w14:textId="1C7ABFE6" w:rsidR="007C4F42" w:rsidRPr="006C431E" w:rsidRDefault="006C431E" w:rsidP="006107BB">
            <w:pP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  <w:bookmarkStart w:id="0" w:name="_GoBack"/>
            <w:bookmarkEnd w:id="0"/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0A1463FE" w14:textId="2EF016B5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0A2D1F6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ИЮНЬ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7E9ED8C5">
                  <wp:simplePos x="0" y="0"/>
                  <wp:positionH relativeFrom="margin">
                    <wp:posOffset>-687070</wp:posOffset>
                  </wp:positionH>
                  <wp:positionV relativeFrom="margin">
                    <wp:posOffset>-1531620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46A3C18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1A1C1AF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7E1544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4FF5B4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145CDB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AF5D40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C987E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F040E0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57699A99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509C12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E73609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612F61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5C77A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B79AD8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399E1C7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124D5B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2248B7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2435B59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535C0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D327C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105883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6C67B67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708FA0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37AA82A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C70933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4520BD5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D69C62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45222E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758DEE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3B9B2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39A773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180DE3C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4D7026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2D2B6D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635ED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7375E41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2AE27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5EDB2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1D3717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563300B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720189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02DE825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545B14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333F87B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58B30FB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9D263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33EB96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2CBE80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B2D167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423DB9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DE507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FB68B" w14:textId="77777777" w:rsidR="00866B84" w:rsidRDefault="00866B84">
      <w:pPr>
        <w:spacing w:after="0"/>
      </w:pPr>
      <w:r>
        <w:separator/>
      </w:r>
    </w:p>
  </w:endnote>
  <w:endnote w:type="continuationSeparator" w:id="0">
    <w:p w14:paraId="2F20FB81" w14:textId="77777777" w:rsidR="00866B84" w:rsidRDefault="00866B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7273C" w14:textId="77777777" w:rsidR="00866B84" w:rsidRDefault="00866B84">
      <w:pPr>
        <w:spacing w:after="0"/>
      </w:pPr>
      <w:r>
        <w:separator/>
      </w:r>
    </w:p>
  </w:footnote>
  <w:footnote w:type="continuationSeparator" w:id="0">
    <w:p w14:paraId="0840342A" w14:textId="77777777" w:rsidR="00866B84" w:rsidRDefault="00866B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44AAF"/>
    <w:rsid w:val="00151CCE"/>
    <w:rsid w:val="001B01F9"/>
    <w:rsid w:val="001C41F9"/>
    <w:rsid w:val="001D0648"/>
    <w:rsid w:val="00200715"/>
    <w:rsid w:val="0023723B"/>
    <w:rsid w:val="00285C1D"/>
    <w:rsid w:val="003327F5"/>
    <w:rsid w:val="00340CAF"/>
    <w:rsid w:val="00376AD4"/>
    <w:rsid w:val="00390052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107BB"/>
    <w:rsid w:val="00634CDF"/>
    <w:rsid w:val="00655EE5"/>
    <w:rsid w:val="00667021"/>
    <w:rsid w:val="006974E1"/>
    <w:rsid w:val="006B2631"/>
    <w:rsid w:val="006B6899"/>
    <w:rsid w:val="006C0896"/>
    <w:rsid w:val="006C431E"/>
    <w:rsid w:val="006E5CAE"/>
    <w:rsid w:val="006F513E"/>
    <w:rsid w:val="007C0139"/>
    <w:rsid w:val="007C4F42"/>
    <w:rsid w:val="007D45A1"/>
    <w:rsid w:val="007F564D"/>
    <w:rsid w:val="00866B84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43EE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41F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2021-01-17T06:50:00Z</dcterms:created>
  <dcterms:modified xsi:type="dcterms:W3CDTF">2021-01-17T06:50:00Z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