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4B4CB820" w14:textId="77777777" w:rsidTr="00ED5F48">
        <w:tc>
          <w:tcPr>
            <w:tcW w:w="2500" w:type="pct"/>
            <w:vAlign w:val="center"/>
          </w:tcPr>
          <w:p w14:paraId="2BFFA973" w14:textId="1C7ABFE6" w:rsidR="007C4F42" w:rsidRPr="006C431E" w:rsidRDefault="006C431E" w:rsidP="006107BB">
            <w:pP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  <w:bookmarkStart w:id="0" w:name="_GoBack"/>
            <w:bookmarkEnd w:id="0"/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0A1463FE" w14:textId="6332CFD8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7DF545E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0A2D1F6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ИЮНЬ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7E9ED8C5">
                  <wp:simplePos x="0" y="0"/>
                  <wp:positionH relativeFrom="margin">
                    <wp:posOffset>-687070</wp:posOffset>
                  </wp:positionH>
                  <wp:positionV relativeFrom="margin">
                    <wp:posOffset>-1531620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46A3C18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1A1C1AF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7E1544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4FF5B4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2145CDB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AF5D40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C987E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F040E0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57699A99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751DC2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48D47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DB59CA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3A019ED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584DE49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181069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D064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34A00D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2248B7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14BA200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0F0F2F4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3096B8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773355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76ACE9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47A350E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2BEB75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C70933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3F28A4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524E74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C5C6A4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3078143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DE79AD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03F4626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33920AF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4D7026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38509AF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014B2E4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8ADAC1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AD2E3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8999C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577F84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7E657BB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720189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0299F7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6932EA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8999C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D41F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B8A693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B28535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44AA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5F46F4E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D59B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4E9DEF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B2D167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43A259C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31FDB3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5458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09295" w14:textId="77777777" w:rsidR="001E1CE4" w:rsidRDefault="001E1CE4">
      <w:pPr>
        <w:spacing w:after="0"/>
      </w:pPr>
      <w:r>
        <w:separator/>
      </w:r>
    </w:p>
  </w:endnote>
  <w:endnote w:type="continuationSeparator" w:id="0">
    <w:p w14:paraId="5C9468BE" w14:textId="77777777" w:rsidR="001E1CE4" w:rsidRDefault="001E1C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0CC8C" w14:textId="77777777" w:rsidR="001E1CE4" w:rsidRDefault="001E1CE4">
      <w:pPr>
        <w:spacing w:after="0"/>
      </w:pPr>
      <w:r>
        <w:separator/>
      </w:r>
    </w:p>
  </w:footnote>
  <w:footnote w:type="continuationSeparator" w:id="0">
    <w:p w14:paraId="31EC65F1" w14:textId="77777777" w:rsidR="001E1CE4" w:rsidRDefault="001E1C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44AAF"/>
    <w:rsid w:val="00151CCE"/>
    <w:rsid w:val="001B01F9"/>
    <w:rsid w:val="001C41F9"/>
    <w:rsid w:val="001D0648"/>
    <w:rsid w:val="001E1CE4"/>
    <w:rsid w:val="00200715"/>
    <w:rsid w:val="0023723B"/>
    <w:rsid w:val="00285C1D"/>
    <w:rsid w:val="003327F5"/>
    <w:rsid w:val="00340CAF"/>
    <w:rsid w:val="00376AD4"/>
    <w:rsid w:val="00390052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D59B5"/>
    <w:rsid w:val="005E656F"/>
    <w:rsid w:val="006107BB"/>
    <w:rsid w:val="00634CDF"/>
    <w:rsid w:val="00655EE5"/>
    <w:rsid w:val="00667021"/>
    <w:rsid w:val="006974E1"/>
    <w:rsid w:val="006B2631"/>
    <w:rsid w:val="006B6899"/>
    <w:rsid w:val="006C0896"/>
    <w:rsid w:val="006C431E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43EE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5458F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41F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2021-01-17T06:51:00Z</dcterms:created>
  <dcterms:modified xsi:type="dcterms:W3CDTF">2021-01-17T06:51:00Z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