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p w14:paraId="21A0B6CA" w14:textId="5935059D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36EC4A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0A0759D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0531A3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3E75F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1B4263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03FEFB4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79072E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5C6362E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111792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131A3E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349C98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30AEA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37E484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1E25ECD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00F227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4D14DD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27D0FCD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5F5D49C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2097FBF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1235EF3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0E328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526C28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5147EA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40EA8B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548FAA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943F5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45BB17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A70EB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25F678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095956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42B366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2E34F7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BED52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1AAFED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7B8BB5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0AA5D9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F2735E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153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BA516" w14:textId="77777777" w:rsidR="004C4E22" w:rsidRDefault="004C4E22">
      <w:pPr>
        <w:spacing w:after="0"/>
      </w:pPr>
      <w:r>
        <w:separator/>
      </w:r>
    </w:p>
  </w:endnote>
  <w:endnote w:type="continuationSeparator" w:id="0">
    <w:p w14:paraId="7F00F817" w14:textId="77777777" w:rsidR="004C4E22" w:rsidRDefault="004C4E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37C9F" w14:textId="77777777" w:rsidR="004C4E22" w:rsidRDefault="004C4E22">
      <w:pPr>
        <w:spacing w:after="0"/>
      </w:pPr>
      <w:r>
        <w:separator/>
      </w:r>
    </w:p>
  </w:footnote>
  <w:footnote w:type="continuationSeparator" w:id="0">
    <w:p w14:paraId="629AF330" w14:textId="77777777" w:rsidR="004C4E22" w:rsidRDefault="004C4E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C4E22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2021-01-16T17:06:00Z</dcterms:created>
  <dcterms:modified xsi:type="dcterms:W3CDTF">2021-01-16T17:06:00Z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