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61E44B9B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75A9D7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412929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77CE35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7E6A1F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3D2CBB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17DDB49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4B4E4C0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03B037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0B1EE6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1146DA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27E2BF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53EA64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3CA86B6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52AD56E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45AB5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2E5E54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2A7378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2EEA26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6601E8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004AEDD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6AD8BF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438B51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6612B2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19F57E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398DA1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5F876A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239D51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57361D0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67FC98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6580D3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4FBDC4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64196B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4BFA27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2725F57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1DB90FB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774EFF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4B9A2B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32F35AA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4690750D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6E55E3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465660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32CBF9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273934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3539D0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30FEEB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19DDB10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18D852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4822EA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64EC7A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702D75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08D5D9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46E394E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4BE3F9D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0693FE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3544DB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4C08EC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0BDEA8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14A5C9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60C57F0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3235B89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09C16E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1E90A4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2622A7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461F92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67B3D3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62A901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5F8CFF3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1A3AC4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52DC3B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7AF3963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055819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75FD56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1B1D62B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13A1E08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78F49D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1D07C6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2AE876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21B6431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1AFBCC5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247AA5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772B1C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01AA79C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1B471FE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34374C4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0F2E08B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67ED96D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04005C2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532A8F9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344F5D1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00FA941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5FDB941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090808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7C660D3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F09B6D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61EE47C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49AF38B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79A949A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097A1CE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61E0144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0D436F2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EF6EC6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68AD864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ADA008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7E42090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6F88F02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7A07822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BA1B48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07BBF2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38F2FEA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0BA8A49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4C11C84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0D70131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BC1FD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3B1FA" w14:textId="77777777" w:rsidR="00A002E7" w:rsidRDefault="00A002E7">
      <w:pPr>
        <w:spacing w:after="0"/>
      </w:pPr>
      <w:r>
        <w:separator/>
      </w:r>
    </w:p>
  </w:endnote>
  <w:endnote w:type="continuationSeparator" w:id="0">
    <w:p w14:paraId="7A3840BE" w14:textId="77777777" w:rsidR="00A002E7" w:rsidRDefault="00A002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0F9D7" w14:textId="77777777" w:rsidR="00A002E7" w:rsidRDefault="00A002E7">
      <w:pPr>
        <w:spacing w:after="0"/>
      </w:pPr>
      <w:r>
        <w:separator/>
      </w:r>
    </w:p>
  </w:footnote>
  <w:footnote w:type="continuationSeparator" w:id="0">
    <w:p w14:paraId="17A51273" w14:textId="77777777" w:rsidR="00A002E7" w:rsidRDefault="00A002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002E7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2021-01-16T17:17:00Z</dcterms:created>
  <dcterms:modified xsi:type="dcterms:W3CDTF">2021-01-16T17:17:00Z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