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2D912300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21A0B6CA" w14:textId="6467B270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0BA8DE9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МАРТ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7C6ADBCD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219D282F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252EA13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4913860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A1FD99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172F82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67D30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C0EFB9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510483F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FA8CF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ED649C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34FC77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269B0DE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64E964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549E18C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738551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75AB3C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467D6F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650D14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7A0EC0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2FA1C8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013983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23CED37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2CA369B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14D8701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2BDB27F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52D779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2F919EB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4904187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656BE6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3518EF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19DBF9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537803B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2C43291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5953988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1512D56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7B478B3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0D1457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BF9975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3976482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192491E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7986BB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7ED386B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554903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C9BDDE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79914" w14:textId="77777777" w:rsidR="00254A98" w:rsidRDefault="00254A98">
      <w:pPr>
        <w:spacing w:after="0"/>
      </w:pPr>
      <w:r>
        <w:separator/>
      </w:r>
    </w:p>
  </w:endnote>
  <w:endnote w:type="continuationSeparator" w:id="0">
    <w:p w14:paraId="4DF24661" w14:textId="77777777" w:rsidR="00254A98" w:rsidRDefault="00254A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5F941" w14:textId="77777777" w:rsidR="00254A98" w:rsidRDefault="00254A98">
      <w:pPr>
        <w:spacing w:after="0"/>
      </w:pPr>
      <w:r>
        <w:separator/>
      </w:r>
    </w:p>
  </w:footnote>
  <w:footnote w:type="continuationSeparator" w:id="0">
    <w:p w14:paraId="38DA261D" w14:textId="77777777" w:rsidR="00254A98" w:rsidRDefault="00254A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153E"/>
    <w:rsid w:val="001C41F9"/>
    <w:rsid w:val="00200715"/>
    <w:rsid w:val="0023723B"/>
    <w:rsid w:val="00254A98"/>
    <w:rsid w:val="00285C1D"/>
    <w:rsid w:val="003327F5"/>
    <w:rsid w:val="00340CAF"/>
    <w:rsid w:val="00376AD4"/>
    <w:rsid w:val="0039561B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2021-01-16T17:07:00Z</dcterms:created>
  <dcterms:modified xsi:type="dcterms:W3CDTF">2021-01-16T17:07:00Z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