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615A2345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28CFDE2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5AD4F9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608C5DF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7CADEAF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0B57A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31A60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13280E3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4B1E69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75C9DA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2C75DF9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03B037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AE43A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13B540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42250B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7D38BA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95817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3E470B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B157F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5F690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23F3AA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0E0C33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67E17E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89FE4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55BF9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690D03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6BE2FAF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1F24119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1F643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60F749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7AE9C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1BB6D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58A69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25FE7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207937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58F70E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288C9AC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E337D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D1BB5" w14:textId="77777777" w:rsidR="005A2F3D" w:rsidRDefault="005A2F3D">
      <w:pPr>
        <w:spacing w:after="0"/>
      </w:pPr>
      <w:r>
        <w:separator/>
      </w:r>
    </w:p>
  </w:endnote>
  <w:endnote w:type="continuationSeparator" w:id="0">
    <w:p w14:paraId="06C705FF" w14:textId="77777777" w:rsidR="005A2F3D" w:rsidRDefault="005A2F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D13EF" w14:textId="77777777" w:rsidR="005A2F3D" w:rsidRDefault="005A2F3D">
      <w:pPr>
        <w:spacing w:after="0"/>
      </w:pPr>
      <w:r>
        <w:separator/>
      </w:r>
    </w:p>
  </w:footnote>
  <w:footnote w:type="continuationSeparator" w:id="0">
    <w:p w14:paraId="6F10F268" w14:textId="77777777" w:rsidR="005A2F3D" w:rsidRDefault="005A2F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3723B"/>
    <w:rsid w:val="00285C1D"/>
    <w:rsid w:val="003327F5"/>
    <w:rsid w:val="00340CAF"/>
    <w:rsid w:val="00376AD4"/>
    <w:rsid w:val="0039561B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A2F3D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24EB8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C54F0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2021-01-16T17:11:00Z</dcterms:created>
  <dcterms:modified xsi:type="dcterms:W3CDTF">2021-01-16T17:11:00Z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