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2D912300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21A0B6CA" w14:textId="229C7943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0BA8DE9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МАРТ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7C6ADBCD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219D282F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252EA13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4913860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A1FD99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172F82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67D30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C0EFB9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6B3B85E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1A4F10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518DF4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5AF9ABE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37A51A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3BB9E56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5DBDFB1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0F05CC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0C546D7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6BCED2F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7F908A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0CC042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79579B4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7953174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457615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07146E0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38FF39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3F6878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7B258CA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6C820F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08C1F73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073DA7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2BC3BF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2D37B3E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DB699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261A859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7A1DE44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240F6FA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3CDE4F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764F96B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08150C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FBA8B7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2CEAD4D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6EEB9CA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02D95B3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4771B9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4E9781C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15EC5" w14:textId="77777777" w:rsidR="00E80084" w:rsidRDefault="00E80084">
      <w:pPr>
        <w:spacing w:after="0"/>
      </w:pPr>
      <w:r>
        <w:separator/>
      </w:r>
    </w:p>
  </w:endnote>
  <w:endnote w:type="continuationSeparator" w:id="0">
    <w:p w14:paraId="27CBABEE" w14:textId="77777777" w:rsidR="00E80084" w:rsidRDefault="00E800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472BF" w14:textId="77777777" w:rsidR="00E80084" w:rsidRDefault="00E80084">
      <w:pPr>
        <w:spacing w:after="0"/>
      </w:pPr>
      <w:r>
        <w:separator/>
      </w:r>
    </w:p>
  </w:footnote>
  <w:footnote w:type="continuationSeparator" w:id="0">
    <w:p w14:paraId="623D7C8B" w14:textId="77777777" w:rsidR="00E80084" w:rsidRDefault="00E800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153E"/>
    <w:rsid w:val="001C41F9"/>
    <w:rsid w:val="00200715"/>
    <w:rsid w:val="0023723B"/>
    <w:rsid w:val="00285C1D"/>
    <w:rsid w:val="003327F5"/>
    <w:rsid w:val="00340CAF"/>
    <w:rsid w:val="00376AD4"/>
    <w:rsid w:val="0039561B"/>
    <w:rsid w:val="003C0D41"/>
    <w:rsid w:val="003C4E1D"/>
    <w:rsid w:val="003D0851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24EB8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C54F0"/>
    <w:rsid w:val="00DD55DB"/>
    <w:rsid w:val="00DE32AC"/>
    <w:rsid w:val="00E1407A"/>
    <w:rsid w:val="00E33F1A"/>
    <w:rsid w:val="00E50BDE"/>
    <w:rsid w:val="00E774CD"/>
    <w:rsid w:val="00E77E1D"/>
    <w:rsid w:val="00E80084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2021-01-16T17:11:00Z</dcterms:created>
  <dcterms:modified xsi:type="dcterms:W3CDTF">2021-01-16T17:11:00Z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