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7A2B664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29F406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7E5479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640ADC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5F484D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76A902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15499E4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4C1F93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2D566D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205747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1A4DBF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7A7249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4599AF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7D0D62C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15FAE38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520D1F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70392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66CCC7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326DDF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222FEE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3102F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1051E4A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61F1B7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3050B6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43477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2AC786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25BA2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73B5FB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7219E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771386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3B45CE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490C8F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10E3AD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3C03D2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5B0307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2AE9081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71B43A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07B412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1E7B044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7BFA873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2D1F5B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0E715B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0AF4E8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1533A7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225236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2A54D2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57B82CC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C3ED6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6203A5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1F364A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9C0D6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3B275A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258262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1FCEF8A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4C8EC6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73E03F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7C889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40BE8A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148AAB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34EE75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3664B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20CAE6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0AB2F6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DD1AB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419D66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0B2585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3F64AA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7E4E395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7D865D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5F633F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779B55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784DD6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3454D9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2D7AB2E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791905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6C2446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461577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4F13C8B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53E89C7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6F8A4F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6375AF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5CE634F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2D0425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6EE7500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0D410E0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38D0F8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CCE991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079FD2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25723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78CFDB6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4FC99B4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7BFF6D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10873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6F51A2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00BD80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5EE48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17BE14A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2526089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15E666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9E3501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8E2E73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307F6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1AF537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91A211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8D29C8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4638B8B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4DF64C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65789D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04EFD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0AD591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1529B10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0ABD03E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4E78EF3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6822E5D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08C43" w14:textId="77777777" w:rsidR="0078096F" w:rsidRDefault="0078096F">
      <w:pPr>
        <w:spacing w:after="0"/>
      </w:pPr>
      <w:r>
        <w:separator/>
      </w:r>
    </w:p>
  </w:endnote>
  <w:endnote w:type="continuationSeparator" w:id="0">
    <w:p w14:paraId="78C315E1" w14:textId="77777777" w:rsidR="0078096F" w:rsidRDefault="007809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B2F2E" w14:textId="77777777" w:rsidR="0078096F" w:rsidRDefault="0078096F">
      <w:pPr>
        <w:spacing w:after="0"/>
      </w:pPr>
      <w:r>
        <w:separator/>
      </w:r>
    </w:p>
  </w:footnote>
  <w:footnote w:type="continuationSeparator" w:id="0">
    <w:p w14:paraId="0018BC8D" w14:textId="77777777" w:rsidR="0078096F" w:rsidRDefault="007809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85E15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8096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2021-01-16T17:18:00Z</dcterms:created>
  <dcterms:modified xsi:type="dcterms:W3CDTF">2021-01-16T17:18:00Z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