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3DC83397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6B6F50B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AD101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7C285D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FD149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F6B9D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300E89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5B9C7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1C2A50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BE1AB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75734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B01A4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B6BCD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19E88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CBC3E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1DAC7E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3043A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92E4D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E1277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67A6D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2457E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E71FF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63716B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AE0C7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827DE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CA8FE0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05D47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96C0E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3682B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511F66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FCFBE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46B63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0F96ED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4F059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D1AF6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28D16F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76CC1A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2EF7B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9FCE1" w14:textId="77777777" w:rsidR="007E78CC" w:rsidRDefault="007E78CC">
      <w:pPr>
        <w:spacing w:after="0"/>
      </w:pPr>
      <w:r>
        <w:separator/>
      </w:r>
    </w:p>
  </w:endnote>
  <w:endnote w:type="continuationSeparator" w:id="0">
    <w:p w14:paraId="028E24E5" w14:textId="77777777" w:rsidR="007E78CC" w:rsidRDefault="007E78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0B829" w14:textId="77777777" w:rsidR="007E78CC" w:rsidRDefault="007E78CC">
      <w:pPr>
        <w:spacing w:after="0"/>
      </w:pPr>
      <w:r>
        <w:separator/>
      </w:r>
    </w:p>
  </w:footnote>
  <w:footnote w:type="continuationSeparator" w:id="0">
    <w:p w14:paraId="648263FD" w14:textId="77777777" w:rsidR="007E78CC" w:rsidRDefault="007E78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3723B"/>
    <w:rsid w:val="00285C1D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E78CC"/>
    <w:rsid w:val="007F564D"/>
    <w:rsid w:val="00824EB8"/>
    <w:rsid w:val="008A5495"/>
    <w:rsid w:val="008B1201"/>
    <w:rsid w:val="008E5CAE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2021-01-16T17:11:00Z</dcterms:created>
  <dcterms:modified xsi:type="dcterms:W3CDTF">2021-01-16T17:11:00Z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