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543BB4E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243928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418E56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453F80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29C6C2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1ED806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5504EB6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656F472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118E2F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698B10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7490F5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EF3DB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731B17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2CEBE95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051F68B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4F8F84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2A3B22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154399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674019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2C3C1D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0D1F3B1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2340E00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16EB853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0FA093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282DDC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14DBE4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7CC3E1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5E6A0E8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3B3C85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6B6B95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78B568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548A7A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28F482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7F1E91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58B58CC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374A00C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3A48B7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4120AD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25650DBD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0A6F3F2C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387CEB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2A398A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2000C4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67F1C5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02B285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4CAD685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4763889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6B9570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518199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77145E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4DCAAB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2008FA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52B1FDD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57BDFFD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0CD59D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318557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4A54A7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7205812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36E8AC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6D34387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47E636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4A49FA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4595E4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67CF66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7B1C7E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6690FF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6D25070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673830B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43CF33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2E7DE3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541657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6C37615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599C26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2408D9F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2FC116B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1477D2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3BDE833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69B2F9F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4D5EF2F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2E6266B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2570BB3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1B90380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70A6019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2127901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0AEF819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57FBF1B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7A57554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059C6AD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7BF27B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3ECE524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238968A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025294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1B03333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10165B5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2720A9D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1EB8406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34E010B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4519D7E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2BADF2D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4890AE8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7D58D95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27E3584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48815FA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597FD4B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1ACD77F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57CF873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1C050A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0AB89DE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7B2DDBB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7B7731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3E6D2DC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007607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644F53E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D53D8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F81D8" w14:textId="77777777" w:rsidR="009C47EC" w:rsidRDefault="009C47EC">
      <w:pPr>
        <w:spacing w:after="0"/>
      </w:pPr>
      <w:r>
        <w:separator/>
      </w:r>
    </w:p>
  </w:endnote>
  <w:endnote w:type="continuationSeparator" w:id="0">
    <w:p w14:paraId="640B858C" w14:textId="77777777" w:rsidR="009C47EC" w:rsidRDefault="009C47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89B79" w14:textId="77777777" w:rsidR="009C47EC" w:rsidRDefault="009C47EC">
      <w:pPr>
        <w:spacing w:after="0"/>
      </w:pPr>
      <w:r>
        <w:separator/>
      </w:r>
    </w:p>
  </w:footnote>
  <w:footnote w:type="continuationSeparator" w:id="0">
    <w:p w14:paraId="449120BE" w14:textId="77777777" w:rsidR="009C47EC" w:rsidRDefault="009C47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85E15"/>
    <w:rsid w:val="001B01F9"/>
    <w:rsid w:val="001C41F9"/>
    <w:rsid w:val="00285C1D"/>
    <w:rsid w:val="002A6420"/>
    <w:rsid w:val="002A6B7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C47EC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0674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C9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2021-01-16T17:18:00Z</dcterms:created>
  <dcterms:modified xsi:type="dcterms:W3CDTF">2021-01-16T17:18:00Z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