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2D912300" w14:textId="77777777" w:rsidTr="00376AD4">
        <w:tc>
          <w:tcPr>
            <w:tcW w:w="5000" w:type="pct"/>
            <w:vAlign w:val="center"/>
          </w:tcPr>
          <w:bookmarkStart w:id="0" w:name="_GoBack"/>
          <w:bookmarkEnd w:id="0"/>
          <w:p w14:paraId="21A0B6CA" w14:textId="4E4229A1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784B55A0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68708D1D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6647E3B" w14:textId="0BA8DE9B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МАРТ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302BBC47" wp14:editId="7C6ADBCD">
                  <wp:simplePos x="0" y="0"/>
                  <wp:positionH relativeFrom="column">
                    <wp:posOffset>-677545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3" name="Рисунок 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BEBF7E" w14:textId="29E5ADCC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560D596D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44C5013E" w14:textId="219D282F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252EA13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49138608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4A1FD99E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0172F823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267D300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4C0EFB9C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630DC1F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2C9C6A" w14:textId="38A08A1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4AF9238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11F8E39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6BAAEFE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16C4A6B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042E5E6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6819D2B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E722F99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1D7CE2B" w14:textId="6A944C4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7D5789B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1CB466C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0517298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3708735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7BAC36C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4D27DFA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B29EB07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D98C24B" w14:textId="092E4CF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099DD9C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3DE80C2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35043E5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4300B9F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01BD8C4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1BB8E76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3061927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22A3772" w14:textId="2AE7BC5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328026F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204CBA8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344B618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11FD82F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1D18233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5541970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EFD4BD9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FFCF65" w14:textId="152F7E5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3F5E45F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63B151B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790C698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9561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117EB0E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745C0BA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011AEFC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359709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653864B" w14:textId="033432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1AF5F45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D6D03" w14:textId="77777777" w:rsidR="00963BD2" w:rsidRDefault="00963BD2">
      <w:pPr>
        <w:spacing w:after="0"/>
      </w:pPr>
      <w:r>
        <w:separator/>
      </w:r>
    </w:p>
  </w:endnote>
  <w:endnote w:type="continuationSeparator" w:id="0">
    <w:p w14:paraId="0425D9CB" w14:textId="77777777" w:rsidR="00963BD2" w:rsidRDefault="00963BD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7CE29B" w14:textId="77777777" w:rsidR="00963BD2" w:rsidRDefault="00963BD2">
      <w:pPr>
        <w:spacing w:after="0"/>
      </w:pPr>
      <w:r>
        <w:separator/>
      </w:r>
    </w:p>
  </w:footnote>
  <w:footnote w:type="continuationSeparator" w:id="0">
    <w:p w14:paraId="35193B7D" w14:textId="77777777" w:rsidR="00963BD2" w:rsidRDefault="00963BD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153E"/>
    <w:rsid w:val="001C41F9"/>
    <w:rsid w:val="00200715"/>
    <w:rsid w:val="0023723B"/>
    <w:rsid w:val="00285C1D"/>
    <w:rsid w:val="002941D2"/>
    <w:rsid w:val="003327F5"/>
    <w:rsid w:val="00340CAF"/>
    <w:rsid w:val="00376AD4"/>
    <w:rsid w:val="0039561B"/>
    <w:rsid w:val="003C0D41"/>
    <w:rsid w:val="003C4E1D"/>
    <w:rsid w:val="003D0851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24EB8"/>
    <w:rsid w:val="008A5495"/>
    <w:rsid w:val="008B1201"/>
    <w:rsid w:val="008E5CAE"/>
    <w:rsid w:val="008F16F7"/>
    <w:rsid w:val="008F1880"/>
    <w:rsid w:val="009164BA"/>
    <w:rsid w:val="009166BD"/>
    <w:rsid w:val="009210CF"/>
    <w:rsid w:val="00963BD2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C54F0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2021-01-16T17:11:00Z</dcterms:created>
  <dcterms:modified xsi:type="dcterms:W3CDTF">2021-01-16T17:11:00Z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