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784B55A0" w14:textId="245A633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9"/>
              <w:gridCol w:w="879"/>
            </w:tblGrid>
            <w:tr w:rsidR="00F47B84" w:rsidRPr="007F54A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2A26B7B9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58F3CD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CCEBD" w14:textId="2246EC8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03FDB5" w14:textId="6006F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8C273" w14:textId="37125F3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88A5F" w14:textId="37EDADC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A13B1F" w14:textId="362D9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660195" w14:textId="399283C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78B7F" w14:textId="43D8424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107504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426F50A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359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0785DF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2FA4763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6813FE5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5DCCEA1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7A8A889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1F8FF9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76BDCE2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2132E7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42E670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4D3C19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5F604D7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0FE74FA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6F5CE66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4E131E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0695C4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451059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0865A24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0E1D9D6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20DCDC5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73A926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306286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3E8CDDE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218245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604BD33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0D181CF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75C8EAC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1C2732B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5E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17E917C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3AAD449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06D263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752F9D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5F00F9C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555E907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1A9F91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35B4E2B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633E0909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71"/>
              <w:gridCol w:w="925"/>
              <w:gridCol w:w="925"/>
            </w:tblGrid>
            <w:tr w:rsidR="00F47B84" w:rsidRPr="007F54A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36CD7D5C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79A20DC4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2C654" w14:textId="74ECE95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F4E2C" w14:textId="648241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6B6AA" w14:textId="4D4B7D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A78F0" w14:textId="51231B9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2E7F95" w14:textId="27153D2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13C49" w14:textId="0AE20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D2AF76" w14:textId="568EC63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DCCF303" w14:textId="77777777" w:rsidTr="007F54A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1D6099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557244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25F5B2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261A6A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5B81D2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4D5DFFF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3ED3D0A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B2979EE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2B355D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454812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25AA50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077AFE8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1D6AF33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407383C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4495E3E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F2B152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096C462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2C862E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7617EE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2DDFD5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00B1C07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18E6A5C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3E76195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4B485F8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4B97835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2D6597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05D475F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19451A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3E1E1E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5C6D77F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0A82FCC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3505D5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26E0174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27CC9C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672192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45232A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425BC7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7138B82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5E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7FFC85E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C52EC6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529DD3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02E72B7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29F9939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0BB9B7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A49D90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393109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8E5603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96E23D9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6B61D39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30DC1F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7BFF887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6F631AF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359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73F1E4C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58EAB92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49CDB89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082C831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79AE9A5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A6B7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722F9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11E38D4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09D06BB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47DED17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0FC22F1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3ADEDE9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40DB445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320CAFC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29EB0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740CE15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2D2B383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5D3BAD3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6888BD5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3CDBDA6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0E1E53D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21ED2CA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306192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0973D6D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5B23557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01A2588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2AEA882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096B9DE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061431A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30EF1B2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FD4BD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0C69EDA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668EBA4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589D808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7721E15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85E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04E51CC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34B5FF7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27C905F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359709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727DD24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1120FA5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D3DCD" w14:textId="77777777" w:rsidR="000327EC" w:rsidRDefault="000327EC">
      <w:pPr>
        <w:spacing w:after="0"/>
      </w:pPr>
      <w:r>
        <w:separator/>
      </w:r>
    </w:p>
  </w:endnote>
  <w:endnote w:type="continuationSeparator" w:id="0">
    <w:p w14:paraId="09D0F7D8" w14:textId="77777777" w:rsidR="000327EC" w:rsidRDefault="000327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D16C6" w14:textId="77777777" w:rsidR="000327EC" w:rsidRDefault="000327EC">
      <w:pPr>
        <w:spacing w:after="0"/>
      </w:pPr>
      <w:r>
        <w:separator/>
      </w:r>
    </w:p>
  </w:footnote>
  <w:footnote w:type="continuationSeparator" w:id="0">
    <w:p w14:paraId="22AFAAEF" w14:textId="77777777" w:rsidR="000327EC" w:rsidRDefault="000327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7EC"/>
    <w:rsid w:val="00046855"/>
    <w:rsid w:val="0005357B"/>
    <w:rsid w:val="00071356"/>
    <w:rsid w:val="00097A25"/>
    <w:rsid w:val="000A5A57"/>
    <w:rsid w:val="000E467B"/>
    <w:rsid w:val="00105630"/>
    <w:rsid w:val="001274F3"/>
    <w:rsid w:val="00151CCE"/>
    <w:rsid w:val="00185E15"/>
    <w:rsid w:val="001B01F9"/>
    <w:rsid w:val="001C41F9"/>
    <w:rsid w:val="00285C1D"/>
    <w:rsid w:val="002A6420"/>
    <w:rsid w:val="002A6B78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0359D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0674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C99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2021-01-16T17:26:00Z</dcterms:created>
  <dcterms:modified xsi:type="dcterms:W3CDTF">2021-01-16T17:26:00Z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